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69003" w14:textId="6C83DA4E" w:rsidR="00EA20E4" w:rsidRDefault="007F6DDB" w:rsidP="00EA20E4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FCE32E" wp14:editId="49C69286">
            <wp:simplePos x="0" y="0"/>
            <wp:positionH relativeFrom="column">
              <wp:posOffset>5130800</wp:posOffset>
            </wp:positionH>
            <wp:positionV relativeFrom="paragraph">
              <wp:posOffset>302895</wp:posOffset>
            </wp:positionV>
            <wp:extent cx="1774190" cy="7515860"/>
            <wp:effectExtent l="0" t="0" r="3810" b="2540"/>
            <wp:wrapSquare wrapText="bothSides"/>
            <wp:docPr id="8" name="Picture 1" descr="infographic about screening tena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phic about screening tenants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751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21C64" w14:textId="2E5B05F6" w:rsidR="00EA20E4" w:rsidRPr="00AA4699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AA4699">
        <w:rPr>
          <w:rFonts w:ascii="Arial" w:eastAsia="Times New Roman" w:hAnsi="Arial" w:cs="Arial"/>
        </w:rPr>
        <w:t>Property:</w:t>
      </w:r>
    </w:p>
    <w:p w14:paraId="4B1ECA19" w14:textId="77777777" w:rsidR="00D16EF7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</w:rPr>
      </w:pPr>
      <w:r w:rsidRPr="00B36B3F">
        <w:rPr>
          <w:rFonts w:ascii="Arial" w:eastAsia="Times New Roman" w:hAnsi="Arial" w:cs="Arial"/>
          <w:b/>
          <w:bCs/>
        </w:rPr>
        <w:t xml:space="preserve">Step </w:t>
      </w:r>
      <w:r>
        <w:rPr>
          <w:rFonts w:ascii="Arial" w:eastAsia="Times New Roman" w:hAnsi="Arial" w:cs="Arial"/>
          <w:b/>
          <w:bCs/>
        </w:rPr>
        <w:t>1</w:t>
      </w:r>
      <w:r w:rsidRPr="00B36B3F">
        <w:rPr>
          <w:rFonts w:ascii="Arial" w:eastAsia="Times New Roman" w:hAnsi="Arial" w:cs="Arial"/>
        </w:rPr>
        <w:t xml:space="preserve">: </w:t>
      </w:r>
      <w:r w:rsidRPr="00B36B3F">
        <w:rPr>
          <w:rFonts w:ascii="Arial" w:eastAsia="Times New Roman" w:hAnsi="Arial" w:cs="Arial"/>
          <w:i/>
          <w:iCs/>
        </w:rPr>
        <w:t>Assemble Your Real Estate Team</w:t>
      </w:r>
    </w:p>
    <w:p w14:paraId="0227F67C" w14:textId="773BEE54" w:rsidR="00EA20E4" w:rsidRPr="00D16EF7" w:rsidRDefault="00EA20E4" w:rsidP="00D16EF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16EF7">
        <w:rPr>
          <w:rFonts w:ascii="Arial" w:eastAsia="Times New Roman" w:hAnsi="Arial" w:cs="Arial"/>
        </w:rPr>
        <w:t xml:space="preserve">Find local: </w:t>
      </w:r>
    </w:p>
    <w:p w14:paraId="398C7709" w14:textId="77777777" w:rsidR="005D5BBA" w:rsidRDefault="00EA20E4" w:rsidP="00D16EF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>Real Estate Agent</w:t>
      </w:r>
      <w:r>
        <w:rPr>
          <w:rFonts w:ascii="Arial" w:eastAsia="Times New Roman" w:hAnsi="Arial" w:cs="Arial"/>
        </w:rPr>
        <w:t>:</w:t>
      </w:r>
      <w:r w:rsidR="005D5BBA">
        <w:rPr>
          <w:rFonts w:ascii="Arial" w:eastAsia="Times New Roman" w:hAnsi="Arial" w:cs="Arial"/>
        </w:rPr>
        <w:t xml:space="preserve"> </w:t>
      </w:r>
    </w:p>
    <w:bookmarkStart w:id="0" w:name="_MON_1673352355"/>
    <w:bookmarkEnd w:id="0"/>
    <w:p w14:paraId="52279178" w14:textId="5CDA30BC" w:rsidR="00EA20E4" w:rsidRPr="005D5BBA" w:rsidRDefault="00F17446" w:rsidP="00D16EF7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76613C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alt="" style="width:37pt;height:23pt;mso-width-percent:0;mso-height-percent:0;mso-width-percent:0;mso-height-percent:0" o:ole="">
            <v:imagedata r:id="rId9" o:title=""/>
          </v:shape>
          <o:OLEObject Type="Embed" ProgID="Word.Document.12" ShapeID="_x0000_i1038" DrawAspect="Icon" ObjectID="_1673535723" r:id="rId10">
            <o:FieldCodes>\s</o:FieldCodes>
          </o:OLEObject>
        </w:object>
      </w:r>
      <w:r w:rsidR="005D5BBA" w:rsidRPr="005D5BBA">
        <w:rPr>
          <w:rFonts w:ascii="Arial" w:eastAsia="Times New Roman" w:hAnsi="Arial" w:cs="Arial"/>
        </w:rPr>
        <w:t xml:space="preserve">           </w:t>
      </w:r>
      <w:r w:rsidR="00945D11" w:rsidRPr="005D5BBA">
        <w:rPr>
          <w:rFonts w:ascii="Arial" w:eastAsia="Times New Roman" w:hAnsi="Arial" w:cs="Arial"/>
          <w:noProof/>
        </w:rPr>
        <w:t xml:space="preserve"> </w:t>
      </w:r>
      <w:r w:rsidR="005D5BBA" w:rsidRPr="005D5BBA">
        <w:rPr>
          <w:rFonts w:ascii="Arial" w:eastAsia="Times New Roman" w:hAnsi="Arial" w:cs="Arial"/>
          <w:noProof/>
        </w:rPr>
        <w:tab/>
      </w:r>
      <w:r w:rsidR="005D5BBA" w:rsidRPr="005D5BBA">
        <w:rPr>
          <w:rFonts w:ascii="Arial" w:eastAsia="Times New Roman" w:hAnsi="Arial" w:cs="Arial"/>
          <w:noProof/>
        </w:rPr>
        <w:tab/>
      </w:r>
      <w:r w:rsidR="005D5BBA" w:rsidRPr="005D5BBA">
        <w:rPr>
          <w:rFonts w:ascii="Arial" w:eastAsia="Times New Roman" w:hAnsi="Arial" w:cs="Arial"/>
          <w:noProof/>
        </w:rPr>
        <w:tab/>
      </w:r>
      <w:r w:rsidR="005D5BBA" w:rsidRPr="005D5BBA">
        <w:rPr>
          <w:rFonts w:ascii="Arial" w:eastAsia="Times New Roman" w:hAnsi="Arial" w:cs="Arial"/>
          <w:noProof/>
        </w:rPr>
        <w:tab/>
      </w:r>
    </w:p>
    <w:p w14:paraId="2175DDC1" w14:textId="1A024897" w:rsidR="00945D11" w:rsidRPr="00945D11" w:rsidRDefault="00945D11" w:rsidP="00D16EF7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Have he/she set up a MLS </w:t>
      </w:r>
      <w:proofErr w:type="gramStart"/>
      <w:r>
        <w:rPr>
          <w:rFonts w:ascii="Arial" w:eastAsia="Times New Roman" w:hAnsi="Arial" w:cs="Arial"/>
        </w:rPr>
        <w:t>search</w:t>
      </w:r>
      <w:proofErr w:type="gramEnd"/>
    </w:p>
    <w:p w14:paraId="530478B2" w14:textId="5CBF6CD5" w:rsidR="00EA20E4" w:rsidRDefault="00EA20E4" w:rsidP="00D16EF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Contractor &amp; Handyman </w:t>
      </w:r>
    </w:p>
    <w:bookmarkStart w:id="1" w:name="_MON_1673352448"/>
    <w:bookmarkEnd w:id="1"/>
    <w:p w14:paraId="36BF1C0B" w14:textId="4D1E075E" w:rsidR="005D5BBA" w:rsidRPr="00B36B3F" w:rsidRDefault="00F17446" w:rsidP="00D16EF7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140D91FE">
          <v:shape id="_x0000_i1037" type="#_x0000_t75" alt="" style="width:38pt;height:24pt;mso-width-percent:0;mso-height-percent:0;mso-width-percent:0;mso-height-percent:0" o:ole="">
            <v:imagedata r:id="rId11" o:title=""/>
          </v:shape>
          <o:OLEObject Type="Embed" ProgID="Word.Document.12" ShapeID="_x0000_i1037" DrawAspect="Icon" ObjectID="_1673535724" r:id="rId12">
            <o:FieldCodes>\s</o:FieldCodes>
          </o:OLEObject>
        </w:object>
      </w:r>
    </w:p>
    <w:p w14:paraId="6D9715CF" w14:textId="74D3C89A" w:rsidR="00EA20E4" w:rsidRDefault="00EA20E4" w:rsidP="00D16EF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Conventional Lender Specialist </w:t>
      </w:r>
    </w:p>
    <w:bookmarkStart w:id="2" w:name="_MON_1673352512"/>
    <w:bookmarkEnd w:id="2"/>
    <w:p w14:paraId="7BC3B972" w14:textId="3B9AB38B" w:rsidR="005D5BBA" w:rsidRPr="00B36B3F" w:rsidRDefault="00F17446" w:rsidP="00D16EF7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38E69D0F">
          <v:shape id="_x0000_i1036" type="#_x0000_t75" alt="" style="width:38pt;height:24pt;mso-width-percent:0;mso-height-percent:0;mso-width-percent:0;mso-height-percent:0" o:ole="">
            <v:imagedata r:id="rId13" o:title=""/>
          </v:shape>
          <o:OLEObject Type="Embed" ProgID="Word.Document.12" ShapeID="_x0000_i1036" DrawAspect="Icon" ObjectID="_1673535725" r:id="rId14">
            <o:FieldCodes>\s</o:FieldCodes>
          </o:OLEObject>
        </w:object>
      </w:r>
    </w:p>
    <w:p w14:paraId="582C9B89" w14:textId="69D3775B" w:rsidR="00EA20E4" w:rsidRDefault="00EA20E4" w:rsidP="00D16EF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Property Manager (for future use) </w:t>
      </w:r>
    </w:p>
    <w:bookmarkStart w:id="3" w:name="_MON_1673352534"/>
    <w:bookmarkEnd w:id="3"/>
    <w:p w14:paraId="7096C83B" w14:textId="335A948A" w:rsidR="005D5BBA" w:rsidRPr="00B36B3F" w:rsidRDefault="00F17446" w:rsidP="00D16EF7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35013DA9">
          <v:shape id="_x0000_i1035" type="#_x0000_t75" alt="" style="width:38pt;height:24pt;mso-width-percent:0;mso-height-percent:0;mso-width-percent:0;mso-height-percent:0" o:ole="">
            <v:imagedata r:id="rId15" o:title=""/>
          </v:shape>
          <o:OLEObject Type="Embed" ProgID="Word.Document.12" ShapeID="_x0000_i1035" DrawAspect="Icon" ObjectID="_1673535726" r:id="rId16">
            <o:FieldCodes>\s</o:FieldCodes>
          </o:OLEObject>
        </w:object>
      </w:r>
    </w:p>
    <w:p w14:paraId="4257C1FE" w14:textId="77777777" w:rsidR="00EA20E4" w:rsidRPr="00B36B3F" w:rsidRDefault="00EA20E4" w:rsidP="00D16EF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>Lawyer</w:t>
      </w:r>
      <w:r>
        <w:rPr>
          <w:rFonts w:ascii="Arial" w:eastAsia="Times New Roman" w:hAnsi="Arial" w:cs="Arial"/>
        </w:rPr>
        <w:t>/Attorney</w:t>
      </w:r>
      <w:r w:rsidRPr="00B36B3F">
        <w:rPr>
          <w:rFonts w:ascii="Arial" w:eastAsia="Times New Roman" w:hAnsi="Arial" w:cs="Arial"/>
        </w:rPr>
        <w:t xml:space="preserve"> </w:t>
      </w:r>
    </w:p>
    <w:p w14:paraId="3BBA0457" w14:textId="571B1F75" w:rsidR="00EA20E4" w:rsidRPr="00B36B3F" w:rsidRDefault="00EA20E4" w:rsidP="00D16EF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Insurance Agent </w:t>
      </w:r>
    </w:p>
    <w:p w14:paraId="6A4559FD" w14:textId="3F61E963" w:rsidR="00EA20E4" w:rsidRPr="00B36B3F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  <w:b/>
          <w:bCs/>
        </w:rPr>
        <w:t xml:space="preserve">Step </w:t>
      </w:r>
      <w:r>
        <w:rPr>
          <w:rFonts w:ascii="Arial" w:eastAsia="Times New Roman" w:hAnsi="Arial" w:cs="Arial"/>
          <w:b/>
          <w:bCs/>
        </w:rPr>
        <w:t>2</w:t>
      </w:r>
      <w:r w:rsidRPr="00B36B3F">
        <w:rPr>
          <w:rFonts w:ascii="Arial" w:eastAsia="Times New Roman" w:hAnsi="Arial" w:cs="Arial"/>
        </w:rPr>
        <w:t xml:space="preserve">: </w:t>
      </w:r>
      <w:r w:rsidRPr="00B36B3F">
        <w:rPr>
          <w:rFonts w:ascii="Arial" w:eastAsia="Times New Roman" w:hAnsi="Arial" w:cs="Arial"/>
          <w:i/>
          <w:iCs/>
        </w:rPr>
        <w:t>Get your Loan Pre-Approved</w:t>
      </w:r>
    </w:p>
    <w:p w14:paraId="019A3DB1" w14:textId="0AC31013" w:rsidR="00EA20E4" w:rsidRPr="00B36B3F" w:rsidRDefault="00EA20E4" w:rsidP="00EA20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Shop for </w:t>
      </w:r>
      <w:r w:rsidR="009541F0">
        <w:rPr>
          <w:rFonts w:ascii="Arial" w:eastAsia="Times New Roman" w:hAnsi="Arial" w:cs="Arial"/>
        </w:rPr>
        <w:t>l</w:t>
      </w:r>
      <w:r w:rsidRPr="00B36B3F">
        <w:rPr>
          <w:rFonts w:ascii="Arial" w:eastAsia="Times New Roman" w:hAnsi="Arial" w:cs="Arial"/>
        </w:rPr>
        <w:t xml:space="preserve">oan </w:t>
      </w:r>
      <w:r w:rsidR="009541F0">
        <w:rPr>
          <w:rFonts w:ascii="Arial" w:eastAsia="Times New Roman" w:hAnsi="Arial" w:cs="Arial"/>
        </w:rPr>
        <w:t>op</w:t>
      </w:r>
      <w:r w:rsidRPr="00B36B3F">
        <w:rPr>
          <w:rFonts w:ascii="Arial" w:eastAsia="Times New Roman" w:hAnsi="Arial" w:cs="Arial"/>
        </w:rPr>
        <w:t xml:space="preserve">tions. Compare </w:t>
      </w:r>
      <w:r w:rsidR="009541F0">
        <w:rPr>
          <w:rFonts w:ascii="Arial" w:eastAsia="Times New Roman" w:hAnsi="Arial" w:cs="Arial"/>
        </w:rPr>
        <w:t>i</w:t>
      </w:r>
      <w:r w:rsidRPr="00B36B3F">
        <w:rPr>
          <w:rFonts w:ascii="Arial" w:eastAsia="Times New Roman" w:hAnsi="Arial" w:cs="Arial"/>
        </w:rPr>
        <w:t xml:space="preserve">nterest </w:t>
      </w:r>
      <w:r w:rsidR="009541F0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 xml:space="preserve">ates, </w:t>
      </w:r>
      <w:r w:rsidR="009541F0">
        <w:rPr>
          <w:rFonts w:ascii="Arial" w:eastAsia="Times New Roman" w:hAnsi="Arial" w:cs="Arial"/>
        </w:rPr>
        <w:t>d</w:t>
      </w:r>
      <w:r w:rsidRPr="00B36B3F">
        <w:rPr>
          <w:rFonts w:ascii="Arial" w:eastAsia="Times New Roman" w:hAnsi="Arial" w:cs="Arial"/>
        </w:rPr>
        <w:t xml:space="preserve">own payment, </w:t>
      </w:r>
      <w:r w:rsidR="009541F0">
        <w:rPr>
          <w:rFonts w:ascii="Arial" w:eastAsia="Times New Roman" w:hAnsi="Arial" w:cs="Arial"/>
        </w:rPr>
        <w:t>p</w:t>
      </w:r>
      <w:r w:rsidRPr="00B36B3F">
        <w:rPr>
          <w:rFonts w:ascii="Arial" w:eastAsia="Times New Roman" w:hAnsi="Arial" w:cs="Arial"/>
        </w:rPr>
        <w:t xml:space="preserve">remium </w:t>
      </w:r>
      <w:r w:rsidR="009541F0">
        <w:rPr>
          <w:rFonts w:ascii="Arial" w:eastAsia="Times New Roman" w:hAnsi="Arial" w:cs="Arial"/>
        </w:rPr>
        <w:t>m</w:t>
      </w:r>
      <w:r w:rsidRPr="00B36B3F">
        <w:rPr>
          <w:rFonts w:ascii="Arial" w:eastAsia="Times New Roman" w:hAnsi="Arial" w:cs="Arial"/>
        </w:rPr>
        <w:t xml:space="preserve">ortgage </w:t>
      </w:r>
      <w:r w:rsidR="009541F0">
        <w:rPr>
          <w:rFonts w:ascii="Arial" w:eastAsia="Times New Roman" w:hAnsi="Arial" w:cs="Arial"/>
        </w:rPr>
        <w:t>i</w:t>
      </w:r>
      <w:r w:rsidRPr="00B36B3F">
        <w:rPr>
          <w:rFonts w:ascii="Arial" w:eastAsia="Times New Roman" w:hAnsi="Arial" w:cs="Arial"/>
        </w:rPr>
        <w:t>nsurance</w:t>
      </w:r>
      <w:r w:rsidR="009541F0">
        <w:rPr>
          <w:rFonts w:ascii="Arial" w:eastAsia="Times New Roman" w:hAnsi="Arial" w:cs="Arial"/>
        </w:rPr>
        <w:t xml:space="preserve"> (PMI)</w:t>
      </w:r>
      <w:r w:rsidRPr="00B36B3F">
        <w:rPr>
          <w:rFonts w:ascii="Arial" w:eastAsia="Times New Roman" w:hAnsi="Arial" w:cs="Arial"/>
        </w:rPr>
        <w:t xml:space="preserve">. </w:t>
      </w:r>
    </w:p>
    <w:p w14:paraId="153D6FAB" w14:textId="791291BC" w:rsidR="00EA20E4" w:rsidRDefault="00EA20E4" w:rsidP="00EA20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Contact </w:t>
      </w:r>
      <w:r w:rsidR="009541F0">
        <w:rPr>
          <w:rFonts w:ascii="Arial" w:eastAsia="Times New Roman" w:hAnsi="Arial" w:cs="Arial"/>
        </w:rPr>
        <w:t>l</w:t>
      </w:r>
      <w:r w:rsidRPr="00B36B3F">
        <w:rPr>
          <w:rFonts w:ascii="Arial" w:eastAsia="Times New Roman" w:hAnsi="Arial" w:cs="Arial"/>
        </w:rPr>
        <w:t xml:space="preserve">ender </w:t>
      </w:r>
      <w:r w:rsidR="009541F0">
        <w:rPr>
          <w:rFonts w:ascii="Arial" w:eastAsia="Times New Roman" w:hAnsi="Arial" w:cs="Arial"/>
        </w:rPr>
        <w:t>s</w:t>
      </w:r>
      <w:r w:rsidRPr="00B36B3F">
        <w:rPr>
          <w:rFonts w:ascii="Arial" w:eastAsia="Times New Roman" w:hAnsi="Arial" w:cs="Arial"/>
        </w:rPr>
        <w:t xml:space="preserve">pecialist to </w:t>
      </w:r>
      <w:r w:rsidR="009541F0">
        <w:rPr>
          <w:rFonts w:ascii="Arial" w:eastAsia="Times New Roman" w:hAnsi="Arial" w:cs="Arial"/>
        </w:rPr>
        <w:t>a</w:t>
      </w:r>
      <w:r w:rsidRPr="00B36B3F">
        <w:rPr>
          <w:rFonts w:ascii="Arial" w:eastAsia="Times New Roman" w:hAnsi="Arial" w:cs="Arial"/>
        </w:rPr>
        <w:t xml:space="preserve">sk for </w:t>
      </w:r>
      <w:r w:rsidR="009541F0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 xml:space="preserve">equirements </w:t>
      </w:r>
    </w:p>
    <w:p w14:paraId="51A2D954" w14:textId="1CF9E16B" w:rsidR="00945D11" w:rsidRDefault="00945D11" w:rsidP="00945D1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Need a </w:t>
      </w:r>
      <w:r w:rsidR="009541F0">
        <w:rPr>
          <w:rFonts w:ascii="Arial" w:eastAsia="Times New Roman" w:hAnsi="Arial" w:cs="Arial"/>
        </w:rPr>
        <w:t xml:space="preserve">credit score above </w:t>
      </w:r>
      <w:r>
        <w:rPr>
          <w:rFonts w:ascii="Arial" w:eastAsia="Times New Roman" w:hAnsi="Arial" w:cs="Arial"/>
        </w:rPr>
        <w:t>620 for a conventional loan</w:t>
      </w:r>
    </w:p>
    <w:p w14:paraId="38FF8AB1" w14:textId="4023656E" w:rsidR="00945D11" w:rsidRPr="00945D11" w:rsidRDefault="00945D11" w:rsidP="00945D1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45D11">
        <w:rPr>
          <w:rFonts w:ascii="Arial" w:hAnsi="Arial" w:cs="Arial"/>
        </w:rPr>
        <w:t>On average the debt-to-income ratio cannot exceed 50%</w:t>
      </w:r>
    </w:p>
    <w:p w14:paraId="70F1A7B8" w14:textId="72E4C3CF" w:rsidR="00EA20E4" w:rsidRPr="00B36B3F" w:rsidRDefault="00EA20E4" w:rsidP="00EA20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Prepare </w:t>
      </w:r>
      <w:r w:rsidR="00F75431">
        <w:rPr>
          <w:rFonts w:ascii="Arial" w:eastAsia="Times New Roman" w:hAnsi="Arial" w:cs="Arial"/>
        </w:rPr>
        <w:t>a</w:t>
      </w:r>
      <w:r w:rsidRPr="00B36B3F">
        <w:rPr>
          <w:rFonts w:ascii="Arial" w:eastAsia="Times New Roman" w:hAnsi="Arial" w:cs="Arial"/>
        </w:rPr>
        <w:t xml:space="preserve">ll the </w:t>
      </w:r>
      <w:r w:rsidR="00F75431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 xml:space="preserve">equired </w:t>
      </w:r>
      <w:r w:rsidR="00F75431">
        <w:rPr>
          <w:rFonts w:ascii="Arial" w:eastAsia="Times New Roman" w:hAnsi="Arial" w:cs="Arial"/>
        </w:rPr>
        <w:t>d</w:t>
      </w:r>
      <w:r w:rsidRPr="00B36B3F">
        <w:rPr>
          <w:rFonts w:ascii="Arial" w:eastAsia="Times New Roman" w:hAnsi="Arial" w:cs="Arial"/>
        </w:rPr>
        <w:t xml:space="preserve">ocuments </w:t>
      </w:r>
    </w:p>
    <w:p w14:paraId="01BC36D2" w14:textId="7048A408" w:rsidR="00EA20E4" w:rsidRDefault="00EA20E4" w:rsidP="00EA20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Submit </w:t>
      </w:r>
      <w:r w:rsidR="00F75431">
        <w:rPr>
          <w:rFonts w:ascii="Arial" w:eastAsia="Times New Roman" w:hAnsi="Arial" w:cs="Arial"/>
        </w:rPr>
        <w:t>a</w:t>
      </w:r>
      <w:r w:rsidRPr="00B36B3F">
        <w:rPr>
          <w:rFonts w:ascii="Arial" w:eastAsia="Times New Roman" w:hAnsi="Arial" w:cs="Arial"/>
        </w:rPr>
        <w:t xml:space="preserve">ll the </w:t>
      </w:r>
      <w:r w:rsidR="00F75431">
        <w:rPr>
          <w:rFonts w:ascii="Arial" w:eastAsia="Times New Roman" w:hAnsi="Arial" w:cs="Arial"/>
        </w:rPr>
        <w:t>d</w:t>
      </w:r>
      <w:r w:rsidRPr="00B36B3F">
        <w:rPr>
          <w:rFonts w:ascii="Arial" w:eastAsia="Times New Roman" w:hAnsi="Arial" w:cs="Arial"/>
        </w:rPr>
        <w:t xml:space="preserve">ocuments and </w:t>
      </w:r>
      <w:r w:rsidR="00F75431">
        <w:rPr>
          <w:rFonts w:ascii="Arial" w:eastAsia="Times New Roman" w:hAnsi="Arial" w:cs="Arial"/>
        </w:rPr>
        <w:t>g</w:t>
      </w:r>
      <w:r w:rsidRPr="00B36B3F">
        <w:rPr>
          <w:rFonts w:ascii="Arial" w:eastAsia="Times New Roman" w:hAnsi="Arial" w:cs="Arial"/>
        </w:rPr>
        <w:t xml:space="preserve">et </w:t>
      </w:r>
      <w:r w:rsidR="00F75431">
        <w:rPr>
          <w:rFonts w:ascii="Arial" w:eastAsia="Times New Roman" w:hAnsi="Arial" w:cs="Arial"/>
        </w:rPr>
        <w:t>p</w:t>
      </w:r>
      <w:r w:rsidRPr="00B36B3F">
        <w:rPr>
          <w:rFonts w:ascii="Arial" w:eastAsia="Times New Roman" w:hAnsi="Arial" w:cs="Arial"/>
        </w:rPr>
        <w:t>re-</w:t>
      </w:r>
      <w:r w:rsidR="00F75431">
        <w:rPr>
          <w:rFonts w:ascii="Arial" w:eastAsia="Times New Roman" w:hAnsi="Arial" w:cs="Arial"/>
        </w:rPr>
        <w:t>a</w:t>
      </w:r>
      <w:r w:rsidRPr="00B36B3F">
        <w:rPr>
          <w:rFonts w:ascii="Arial" w:eastAsia="Times New Roman" w:hAnsi="Arial" w:cs="Arial"/>
        </w:rPr>
        <w:t xml:space="preserve">pproved </w:t>
      </w:r>
    </w:p>
    <w:p w14:paraId="2C8FC0A0" w14:textId="1747B470" w:rsidR="00EA20E4" w:rsidRPr="00B36B3F" w:rsidRDefault="00EA20E4" w:rsidP="00EA20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Make sure to obtain a </w:t>
      </w:r>
      <w:r w:rsidR="00F75431">
        <w:rPr>
          <w:rFonts w:ascii="Arial" w:eastAsia="Times New Roman" w:hAnsi="Arial" w:cs="Arial"/>
        </w:rPr>
        <w:t>p</w:t>
      </w:r>
      <w:r>
        <w:rPr>
          <w:rFonts w:ascii="Arial" w:eastAsia="Times New Roman" w:hAnsi="Arial" w:cs="Arial"/>
        </w:rPr>
        <w:t>re-</w:t>
      </w:r>
      <w:r w:rsidR="00F75431">
        <w:rPr>
          <w:rFonts w:ascii="Arial" w:eastAsia="Times New Roman" w:hAnsi="Arial" w:cs="Arial"/>
        </w:rPr>
        <w:t>a</w:t>
      </w:r>
      <w:r>
        <w:rPr>
          <w:rFonts w:ascii="Arial" w:eastAsia="Times New Roman" w:hAnsi="Arial" w:cs="Arial"/>
        </w:rPr>
        <w:t xml:space="preserve">pproval </w:t>
      </w:r>
      <w:r w:rsidR="00F75431">
        <w:rPr>
          <w:rFonts w:ascii="Arial" w:eastAsia="Times New Roman" w:hAnsi="Arial" w:cs="Arial"/>
        </w:rPr>
        <w:t>l</w:t>
      </w:r>
      <w:r>
        <w:rPr>
          <w:rFonts w:ascii="Arial" w:eastAsia="Times New Roman" w:hAnsi="Arial" w:cs="Arial"/>
        </w:rPr>
        <w:t>etter for proof</w:t>
      </w:r>
    </w:p>
    <w:p w14:paraId="21DD85A8" w14:textId="32D91F03" w:rsidR="00EA20E4" w:rsidRPr="00B36B3F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  <w:b/>
          <w:bCs/>
        </w:rPr>
        <w:t xml:space="preserve">Step </w:t>
      </w:r>
      <w:r>
        <w:rPr>
          <w:rFonts w:ascii="Arial" w:eastAsia="Times New Roman" w:hAnsi="Arial" w:cs="Arial"/>
          <w:b/>
          <w:bCs/>
        </w:rPr>
        <w:t>3</w:t>
      </w:r>
      <w:r w:rsidRPr="00B36B3F">
        <w:rPr>
          <w:rFonts w:ascii="Arial" w:eastAsia="Times New Roman" w:hAnsi="Arial" w:cs="Arial"/>
        </w:rPr>
        <w:t xml:space="preserve">: </w:t>
      </w:r>
      <w:r w:rsidRPr="00B36B3F">
        <w:rPr>
          <w:rFonts w:ascii="Arial" w:eastAsia="Times New Roman" w:hAnsi="Arial" w:cs="Arial"/>
          <w:i/>
          <w:iCs/>
        </w:rPr>
        <w:t>Find Your Property</w:t>
      </w:r>
    </w:p>
    <w:p w14:paraId="4A5D4C1B" w14:textId="59671129" w:rsidR="00EA20E4" w:rsidRDefault="00EA20E4" w:rsidP="00EA20E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Know your </w:t>
      </w:r>
      <w:r w:rsidR="00F75431">
        <w:rPr>
          <w:rFonts w:ascii="Arial" w:eastAsia="Times New Roman" w:hAnsi="Arial" w:cs="Arial"/>
        </w:rPr>
        <w:t>m</w:t>
      </w:r>
      <w:r w:rsidRPr="00B36B3F">
        <w:rPr>
          <w:rFonts w:ascii="Arial" w:eastAsia="Times New Roman" w:hAnsi="Arial" w:cs="Arial"/>
        </w:rPr>
        <w:t>arket</w:t>
      </w:r>
    </w:p>
    <w:p w14:paraId="783D8BFC" w14:textId="3C75EEDF" w:rsidR="00EA20E4" w:rsidRDefault="00EA20E4" w:rsidP="00EA20E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Types of </w:t>
      </w:r>
      <w:r w:rsidR="00F75431">
        <w:rPr>
          <w:rFonts w:ascii="Arial" w:eastAsia="Times New Roman" w:hAnsi="Arial" w:cs="Arial"/>
        </w:rPr>
        <w:t>n</w:t>
      </w:r>
      <w:r w:rsidRPr="00B36B3F">
        <w:rPr>
          <w:rFonts w:ascii="Arial" w:eastAsia="Times New Roman" w:hAnsi="Arial" w:cs="Arial"/>
        </w:rPr>
        <w:t xml:space="preserve">eighborhood </w:t>
      </w:r>
    </w:p>
    <w:p w14:paraId="6C303D21" w14:textId="77777777" w:rsidR="00EA20E4" w:rsidRDefault="00EA20E4" w:rsidP="00EA20E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>Crimes</w:t>
      </w:r>
    </w:p>
    <w:p w14:paraId="11A5FB20" w14:textId="75FD1C5F" w:rsidR="00EA20E4" w:rsidRDefault="00EA20E4" w:rsidP="00EA20E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School </w:t>
      </w:r>
      <w:r w:rsidR="00F75431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>atings</w:t>
      </w:r>
    </w:p>
    <w:p w14:paraId="279FAFE7" w14:textId="68152361" w:rsidR="00EA20E4" w:rsidRDefault="00EA20E4" w:rsidP="00EA20E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>Businesses</w:t>
      </w:r>
    </w:p>
    <w:p w14:paraId="342BEA04" w14:textId="6236FEDA" w:rsidR="00EA20E4" w:rsidRDefault="00EA20E4" w:rsidP="00EA20E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Vacancy </w:t>
      </w:r>
      <w:r w:rsidR="00F75431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>ate</w:t>
      </w:r>
    </w:p>
    <w:p w14:paraId="13BD5EAB" w14:textId="77F16871" w:rsidR="00EA20E4" w:rsidRDefault="00EA20E4" w:rsidP="00EA20E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Unemployment </w:t>
      </w:r>
      <w:r w:rsidR="00F75431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>ate</w:t>
      </w:r>
    </w:p>
    <w:p w14:paraId="62E576F9" w14:textId="45876290" w:rsidR="00EA20E4" w:rsidRDefault="00EA20E4" w:rsidP="00EA20E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Laws on </w:t>
      </w:r>
      <w:r w:rsidR="00F75431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 xml:space="preserve">ental </w:t>
      </w:r>
      <w:r w:rsidR="00F75431">
        <w:rPr>
          <w:rFonts w:ascii="Arial" w:eastAsia="Times New Roman" w:hAnsi="Arial" w:cs="Arial"/>
        </w:rPr>
        <w:t>h</w:t>
      </w:r>
      <w:r w:rsidRPr="00B36B3F">
        <w:rPr>
          <w:rFonts w:ascii="Arial" w:eastAsia="Times New Roman" w:hAnsi="Arial" w:cs="Arial"/>
        </w:rPr>
        <w:t>ousing (</w:t>
      </w:r>
      <w:r w:rsidR="00F75431">
        <w:rPr>
          <w:rFonts w:ascii="Arial" w:eastAsia="Times New Roman" w:hAnsi="Arial" w:cs="Arial"/>
        </w:rPr>
        <w:t>t</w:t>
      </w:r>
      <w:r w:rsidRPr="00B36B3F">
        <w:rPr>
          <w:rFonts w:ascii="Arial" w:eastAsia="Times New Roman" w:hAnsi="Arial" w:cs="Arial"/>
        </w:rPr>
        <w:t xml:space="preserve">enant &amp; </w:t>
      </w:r>
      <w:r w:rsidR="00F75431">
        <w:rPr>
          <w:rFonts w:ascii="Arial" w:eastAsia="Times New Roman" w:hAnsi="Arial" w:cs="Arial"/>
        </w:rPr>
        <w:t>l</w:t>
      </w:r>
      <w:r w:rsidRPr="00B36B3F">
        <w:rPr>
          <w:rFonts w:ascii="Arial" w:eastAsia="Times New Roman" w:hAnsi="Arial" w:cs="Arial"/>
        </w:rPr>
        <w:t xml:space="preserve">andlord) </w:t>
      </w:r>
    </w:p>
    <w:p w14:paraId="181218C8" w14:textId="4DFB540F" w:rsidR="00EA20E4" w:rsidRDefault="00EA20E4" w:rsidP="00EA20E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Typical </w:t>
      </w:r>
      <w:r w:rsidR="00F75431">
        <w:rPr>
          <w:rFonts w:ascii="Arial" w:eastAsia="Times New Roman" w:hAnsi="Arial" w:cs="Arial"/>
        </w:rPr>
        <w:t>p</w:t>
      </w:r>
      <w:r w:rsidRPr="00B36B3F">
        <w:rPr>
          <w:rFonts w:ascii="Arial" w:eastAsia="Times New Roman" w:hAnsi="Arial" w:cs="Arial"/>
        </w:rPr>
        <w:t xml:space="preserve">roperty </w:t>
      </w:r>
      <w:r w:rsidR="00F75431">
        <w:rPr>
          <w:rFonts w:ascii="Arial" w:eastAsia="Times New Roman" w:hAnsi="Arial" w:cs="Arial"/>
        </w:rPr>
        <w:t>p</w:t>
      </w:r>
      <w:r w:rsidRPr="00B36B3F">
        <w:rPr>
          <w:rFonts w:ascii="Arial" w:eastAsia="Times New Roman" w:hAnsi="Arial" w:cs="Arial"/>
        </w:rPr>
        <w:t xml:space="preserve">rice </w:t>
      </w:r>
      <w:r w:rsidR="00F75431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>ange</w:t>
      </w:r>
    </w:p>
    <w:p w14:paraId="094D80D5" w14:textId="7B41A39F" w:rsidR="00EA20E4" w:rsidRPr="00A50C31" w:rsidRDefault="00EA20E4" w:rsidP="00EA20E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Typical </w:t>
      </w:r>
      <w:r w:rsidR="00F75431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 xml:space="preserve">ent </w:t>
      </w:r>
      <w:r w:rsidR="00F75431">
        <w:rPr>
          <w:rFonts w:ascii="Arial" w:eastAsia="Times New Roman" w:hAnsi="Arial" w:cs="Arial"/>
        </w:rPr>
        <w:t>p</w:t>
      </w:r>
      <w:r w:rsidRPr="00B36B3F">
        <w:rPr>
          <w:rFonts w:ascii="Arial" w:eastAsia="Times New Roman" w:hAnsi="Arial" w:cs="Arial"/>
        </w:rPr>
        <w:t xml:space="preserve">rice </w:t>
      </w:r>
      <w:r w:rsidR="00F75431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 xml:space="preserve">ange </w:t>
      </w:r>
    </w:p>
    <w:p w14:paraId="34190F68" w14:textId="0FE54080" w:rsidR="00F75431" w:rsidRDefault="00EA20E4" w:rsidP="00EA20E4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07328B">
        <w:rPr>
          <w:rFonts w:ascii="Arial" w:eastAsia="Times New Roman" w:hAnsi="Arial" w:cs="Arial"/>
        </w:rPr>
        <w:lastRenderedPageBreak/>
        <w:t xml:space="preserve">Analyze </w:t>
      </w:r>
      <w:r w:rsidR="00D16EF7">
        <w:rPr>
          <w:rFonts w:ascii="Arial" w:eastAsia="Times New Roman" w:hAnsi="Arial" w:cs="Arial"/>
        </w:rPr>
        <w:t>d</w:t>
      </w:r>
      <w:r w:rsidRPr="0007328B">
        <w:rPr>
          <w:rFonts w:ascii="Arial" w:eastAsia="Times New Roman" w:hAnsi="Arial" w:cs="Arial"/>
        </w:rPr>
        <w:t xml:space="preserve">eals </w:t>
      </w:r>
    </w:p>
    <w:p w14:paraId="7D542C7D" w14:textId="2D665A3E" w:rsidR="00EA20E4" w:rsidRDefault="00EA20E4" w:rsidP="00F75431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07328B">
        <w:rPr>
          <w:rFonts w:ascii="Arial" w:eastAsia="Times New Roman" w:hAnsi="Arial" w:cs="Arial"/>
        </w:rPr>
        <w:t xml:space="preserve">Source of </w:t>
      </w:r>
      <w:r w:rsidR="00D16EF7">
        <w:rPr>
          <w:rFonts w:ascii="Arial" w:eastAsia="Times New Roman" w:hAnsi="Arial" w:cs="Arial"/>
        </w:rPr>
        <w:t>d</w:t>
      </w:r>
      <w:r w:rsidRPr="0007328B">
        <w:rPr>
          <w:rFonts w:ascii="Arial" w:eastAsia="Times New Roman" w:hAnsi="Arial" w:cs="Arial"/>
        </w:rPr>
        <w:t>eals</w:t>
      </w:r>
      <w:r w:rsidR="00F75431">
        <w:rPr>
          <w:rFonts w:ascii="Arial" w:eastAsia="Times New Roman" w:hAnsi="Arial" w:cs="Arial"/>
        </w:rPr>
        <w:t xml:space="preserve"> include</w:t>
      </w:r>
      <w:r w:rsidRPr="0007328B">
        <w:rPr>
          <w:rFonts w:ascii="Arial" w:eastAsia="Times New Roman" w:hAnsi="Arial" w:cs="Arial"/>
        </w:rPr>
        <w:t xml:space="preserve">: </w:t>
      </w:r>
    </w:p>
    <w:p w14:paraId="213BB1B2" w14:textId="20CAE13A" w:rsidR="00EA20E4" w:rsidRDefault="00EA20E4" w:rsidP="00F75431">
      <w:pPr>
        <w:pStyle w:val="ListParagraph"/>
        <w:numPr>
          <w:ilvl w:val="2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A50C31">
        <w:rPr>
          <w:rFonts w:ascii="Arial" w:eastAsia="Times New Roman" w:hAnsi="Arial" w:cs="Arial"/>
        </w:rPr>
        <w:t xml:space="preserve">MLS through </w:t>
      </w:r>
      <w:r w:rsidR="00D16EF7">
        <w:rPr>
          <w:rFonts w:ascii="Arial" w:eastAsia="Times New Roman" w:hAnsi="Arial" w:cs="Arial"/>
        </w:rPr>
        <w:t>r</w:t>
      </w:r>
      <w:r w:rsidRPr="00A50C31">
        <w:rPr>
          <w:rFonts w:ascii="Arial" w:eastAsia="Times New Roman" w:hAnsi="Arial" w:cs="Arial"/>
        </w:rPr>
        <w:t xml:space="preserve">eal </w:t>
      </w:r>
      <w:r w:rsidR="00D16EF7">
        <w:rPr>
          <w:rFonts w:ascii="Arial" w:eastAsia="Times New Roman" w:hAnsi="Arial" w:cs="Arial"/>
        </w:rPr>
        <w:t>e</w:t>
      </w:r>
      <w:r w:rsidRPr="00A50C31">
        <w:rPr>
          <w:rFonts w:ascii="Arial" w:eastAsia="Times New Roman" w:hAnsi="Arial" w:cs="Arial"/>
        </w:rPr>
        <w:t xml:space="preserve">state </w:t>
      </w:r>
      <w:r w:rsidR="00D16EF7">
        <w:rPr>
          <w:rFonts w:ascii="Arial" w:eastAsia="Times New Roman" w:hAnsi="Arial" w:cs="Arial"/>
        </w:rPr>
        <w:t>a</w:t>
      </w:r>
      <w:r w:rsidRPr="00A50C31">
        <w:rPr>
          <w:rFonts w:ascii="Arial" w:eastAsia="Times New Roman" w:hAnsi="Arial" w:cs="Arial"/>
        </w:rPr>
        <w:t xml:space="preserve">gent </w:t>
      </w:r>
    </w:p>
    <w:p w14:paraId="0A1CBDED" w14:textId="77777777" w:rsidR="00EA20E4" w:rsidRDefault="00EA20E4" w:rsidP="00F75431">
      <w:pPr>
        <w:pStyle w:val="ListParagraph"/>
        <w:numPr>
          <w:ilvl w:val="2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A50C31">
        <w:rPr>
          <w:rFonts w:ascii="Arial" w:eastAsia="Times New Roman" w:hAnsi="Arial" w:cs="Arial"/>
        </w:rPr>
        <w:t>Portals</w:t>
      </w:r>
    </w:p>
    <w:p w14:paraId="0BAEF2C9" w14:textId="6386E49A" w:rsidR="00EA20E4" w:rsidRDefault="00EA20E4" w:rsidP="00F75431">
      <w:pPr>
        <w:pStyle w:val="ListParagraph"/>
        <w:numPr>
          <w:ilvl w:val="2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</w:t>
      </w:r>
      <w:r w:rsidRPr="00A50C31">
        <w:rPr>
          <w:rFonts w:ascii="Arial" w:eastAsia="Times New Roman" w:hAnsi="Arial" w:cs="Arial"/>
        </w:rPr>
        <w:t xml:space="preserve">bsentee </w:t>
      </w:r>
      <w:r w:rsidR="00D16EF7">
        <w:rPr>
          <w:rFonts w:ascii="Arial" w:eastAsia="Times New Roman" w:hAnsi="Arial" w:cs="Arial"/>
        </w:rPr>
        <w:t>o</w:t>
      </w:r>
      <w:r w:rsidRPr="00A50C31">
        <w:rPr>
          <w:rFonts w:ascii="Arial" w:eastAsia="Times New Roman" w:hAnsi="Arial" w:cs="Arial"/>
        </w:rPr>
        <w:t xml:space="preserve">wner </w:t>
      </w:r>
      <w:r w:rsidR="00D16EF7">
        <w:rPr>
          <w:rFonts w:ascii="Arial" w:eastAsia="Times New Roman" w:hAnsi="Arial" w:cs="Arial"/>
        </w:rPr>
        <w:t>l</w:t>
      </w:r>
      <w:r w:rsidRPr="00A50C31">
        <w:rPr>
          <w:rFonts w:ascii="Arial" w:eastAsia="Times New Roman" w:hAnsi="Arial" w:cs="Arial"/>
        </w:rPr>
        <w:t>ist</w:t>
      </w:r>
    </w:p>
    <w:p w14:paraId="51A4B9A6" w14:textId="6C5FD529" w:rsidR="00EA20E4" w:rsidRPr="00A50C31" w:rsidRDefault="00EA20E4" w:rsidP="00F75431">
      <w:pPr>
        <w:pStyle w:val="ListParagraph"/>
        <w:numPr>
          <w:ilvl w:val="2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A50C31">
        <w:rPr>
          <w:rFonts w:ascii="Arial" w:eastAsia="Times New Roman" w:hAnsi="Arial" w:cs="Arial"/>
        </w:rPr>
        <w:t>Drive</w:t>
      </w:r>
      <w:r>
        <w:rPr>
          <w:rFonts w:ascii="Arial" w:eastAsia="Times New Roman" w:hAnsi="Arial" w:cs="Arial"/>
        </w:rPr>
        <w:t xml:space="preserve"> </w:t>
      </w:r>
      <w:r w:rsidRPr="00A50C31">
        <w:rPr>
          <w:rFonts w:ascii="Arial" w:eastAsia="Times New Roman" w:hAnsi="Arial" w:cs="Arial"/>
        </w:rPr>
        <w:t>for</w:t>
      </w:r>
      <w:r>
        <w:rPr>
          <w:rFonts w:ascii="Arial" w:eastAsia="Times New Roman" w:hAnsi="Arial" w:cs="Arial"/>
        </w:rPr>
        <w:t xml:space="preserve"> </w:t>
      </w:r>
      <w:r w:rsidR="00D16EF7">
        <w:rPr>
          <w:rFonts w:ascii="Arial" w:eastAsia="Times New Roman" w:hAnsi="Arial" w:cs="Arial"/>
        </w:rPr>
        <w:t>d</w:t>
      </w:r>
      <w:r w:rsidRPr="00A50C31">
        <w:rPr>
          <w:rFonts w:ascii="Arial" w:eastAsia="Times New Roman" w:hAnsi="Arial" w:cs="Arial"/>
        </w:rPr>
        <w:t>ollar</w:t>
      </w:r>
      <w:r w:rsidR="00D16EF7">
        <w:rPr>
          <w:rFonts w:ascii="Arial" w:eastAsia="Times New Roman" w:hAnsi="Arial" w:cs="Arial"/>
        </w:rPr>
        <w:t>s</w:t>
      </w:r>
      <w:r w:rsidRPr="00A50C31">
        <w:rPr>
          <w:rFonts w:ascii="Arial" w:eastAsia="Times New Roman" w:hAnsi="Arial" w:cs="Arial"/>
        </w:rPr>
        <w:t xml:space="preserve"> </w:t>
      </w:r>
    </w:p>
    <w:p w14:paraId="3772EAB9" w14:textId="77777777" w:rsidR="00EA20E4" w:rsidRDefault="00EA20E4" w:rsidP="00EA20E4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A50C31">
        <w:rPr>
          <w:rFonts w:ascii="Arial" w:eastAsia="Times New Roman" w:hAnsi="Arial" w:cs="Arial"/>
        </w:rPr>
        <w:t xml:space="preserve">Metrics: </w:t>
      </w:r>
    </w:p>
    <w:p w14:paraId="4EA397BE" w14:textId="202F0785" w:rsidR="00EA20E4" w:rsidRDefault="00EA20E4" w:rsidP="00EA20E4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Use personal excel template to identify deal</w:t>
      </w:r>
    </w:p>
    <w:p w14:paraId="47403D6D" w14:textId="2B547F36" w:rsidR="00F75431" w:rsidRPr="00A50C31" w:rsidRDefault="00F17446" w:rsidP="00F75431">
      <w:pPr>
        <w:pStyle w:val="ListParagraph"/>
        <w:numPr>
          <w:ilvl w:val="2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63A10D56">
          <v:shape id="_x0000_i1034" type="#_x0000_t75" alt="" style="width:38pt;height:24pt;mso-width-percent:0;mso-height-percent:0;mso-width-percent:0;mso-height-percent:0" o:ole="">
            <v:imagedata r:id="rId17" o:title=""/>
          </v:shape>
          <o:OLEObject Type="Embed" ProgID="Excel.Sheet.12" ShapeID="_x0000_i1034" DrawAspect="Icon" ObjectID="_1673535727" r:id="rId18"/>
        </w:object>
      </w:r>
    </w:p>
    <w:p w14:paraId="75013A5F" w14:textId="2571AE97" w:rsidR="00EA20E4" w:rsidRDefault="00EA20E4" w:rsidP="00EA20E4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A50C31">
        <w:rPr>
          <w:rFonts w:ascii="Arial" w:eastAsia="Times New Roman" w:hAnsi="Arial" w:cs="Arial"/>
        </w:rPr>
        <w:t xml:space="preserve">Offer </w:t>
      </w:r>
      <w:r w:rsidR="00D16EF7">
        <w:rPr>
          <w:rFonts w:ascii="Arial" w:eastAsia="Times New Roman" w:hAnsi="Arial" w:cs="Arial"/>
        </w:rPr>
        <w:t>u</w:t>
      </w:r>
      <w:r w:rsidRPr="00A50C31">
        <w:rPr>
          <w:rFonts w:ascii="Arial" w:eastAsia="Times New Roman" w:hAnsi="Arial" w:cs="Arial"/>
        </w:rPr>
        <w:t xml:space="preserve">p on </w:t>
      </w:r>
      <w:r w:rsidR="00D16EF7">
        <w:rPr>
          <w:rFonts w:ascii="Arial" w:eastAsia="Times New Roman" w:hAnsi="Arial" w:cs="Arial"/>
        </w:rPr>
        <w:t>d</w:t>
      </w:r>
      <w:r w:rsidRPr="00A50C31">
        <w:rPr>
          <w:rFonts w:ascii="Arial" w:eastAsia="Times New Roman" w:hAnsi="Arial" w:cs="Arial"/>
        </w:rPr>
        <w:t>eals</w:t>
      </w:r>
    </w:p>
    <w:p w14:paraId="4B29535C" w14:textId="2E89C0AA" w:rsidR="00EA20E4" w:rsidRDefault="00EA20E4" w:rsidP="00EA20E4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A50C31">
        <w:rPr>
          <w:rFonts w:ascii="Arial" w:eastAsia="Times New Roman" w:hAnsi="Arial" w:cs="Arial"/>
        </w:rPr>
        <w:t xml:space="preserve">Negotiate on </w:t>
      </w:r>
      <w:r w:rsidR="00D16EF7">
        <w:rPr>
          <w:rFonts w:ascii="Arial" w:eastAsia="Times New Roman" w:hAnsi="Arial" w:cs="Arial"/>
        </w:rPr>
        <w:t>p</w:t>
      </w:r>
      <w:r w:rsidRPr="00A50C31">
        <w:rPr>
          <w:rFonts w:ascii="Arial" w:eastAsia="Times New Roman" w:hAnsi="Arial" w:cs="Arial"/>
        </w:rPr>
        <w:t xml:space="preserve">urchase </w:t>
      </w:r>
      <w:r w:rsidR="00D16EF7">
        <w:rPr>
          <w:rFonts w:ascii="Arial" w:eastAsia="Times New Roman" w:hAnsi="Arial" w:cs="Arial"/>
        </w:rPr>
        <w:t>p</w:t>
      </w:r>
      <w:r w:rsidRPr="00A50C31">
        <w:rPr>
          <w:rFonts w:ascii="Arial" w:eastAsia="Times New Roman" w:hAnsi="Arial" w:cs="Arial"/>
        </w:rPr>
        <w:t xml:space="preserve">rice </w:t>
      </w:r>
    </w:p>
    <w:p w14:paraId="332AE0C7" w14:textId="1863CA9D" w:rsidR="006B5173" w:rsidRPr="00A50C31" w:rsidRDefault="006B5173" w:rsidP="00EA20E4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Possibly offer earnest money to sweeten the deal</w:t>
      </w:r>
    </w:p>
    <w:p w14:paraId="0B6FCC36" w14:textId="21DA0DD4" w:rsidR="00EA20E4" w:rsidRDefault="00EA20E4" w:rsidP="00EA20E4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A50C31">
        <w:rPr>
          <w:rFonts w:ascii="Arial" w:eastAsia="Times New Roman" w:hAnsi="Arial" w:cs="Arial"/>
        </w:rPr>
        <w:t xml:space="preserve">Accept the </w:t>
      </w:r>
      <w:r w:rsidR="00D16EF7">
        <w:rPr>
          <w:rFonts w:ascii="Arial" w:eastAsia="Times New Roman" w:hAnsi="Arial" w:cs="Arial"/>
        </w:rPr>
        <w:t>d</w:t>
      </w:r>
      <w:r w:rsidRPr="00A50C31">
        <w:rPr>
          <w:rFonts w:ascii="Arial" w:eastAsia="Times New Roman" w:hAnsi="Arial" w:cs="Arial"/>
        </w:rPr>
        <w:t>eal (with):</w:t>
      </w:r>
    </w:p>
    <w:p w14:paraId="5AF9FAA6" w14:textId="7D717C46" w:rsidR="00EA20E4" w:rsidRDefault="006B5173" w:rsidP="00EA20E4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Home </w:t>
      </w:r>
      <w:r w:rsidR="00D16EF7">
        <w:rPr>
          <w:rFonts w:ascii="Arial" w:eastAsia="Times New Roman" w:hAnsi="Arial" w:cs="Arial"/>
        </w:rPr>
        <w:t>i</w:t>
      </w:r>
      <w:r w:rsidR="00EA20E4" w:rsidRPr="00A50C31">
        <w:rPr>
          <w:rFonts w:ascii="Arial" w:eastAsia="Times New Roman" w:hAnsi="Arial" w:cs="Arial"/>
        </w:rPr>
        <w:t xml:space="preserve">nspection </w:t>
      </w:r>
      <w:r w:rsidR="00D16EF7">
        <w:rPr>
          <w:rFonts w:ascii="Arial" w:eastAsia="Times New Roman" w:hAnsi="Arial" w:cs="Arial"/>
        </w:rPr>
        <w:t>c</w:t>
      </w:r>
      <w:r w:rsidR="00EA20E4" w:rsidRPr="00A50C31">
        <w:rPr>
          <w:rFonts w:ascii="Arial" w:eastAsia="Times New Roman" w:hAnsi="Arial" w:cs="Arial"/>
        </w:rPr>
        <w:t xml:space="preserve">ontingency </w:t>
      </w:r>
    </w:p>
    <w:p w14:paraId="431193A3" w14:textId="3B464D90" w:rsidR="00EA20E4" w:rsidRDefault="00EA20E4" w:rsidP="00EA20E4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A50C31">
        <w:rPr>
          <w:rFonts w:ascii="Arial" w:eastAsia="Times New Roman" w:hAnsi="Arial" w:cs="Arial"/>
        </w:rPr>
        <w:t>Financing</w:t>
      </w:r>
      <w:r>
        <w:rPr>
          <w:rFonts w:ascii="Arial" w:eastAsia="Times New Roman" w:hAnsi="Arial" w:cs="Arial"/>
        </w:rPr>
        <w:t xml:space="preserve"> </w:t>
      </w:r>
      <w:r w:rsidR="00D16EF7">
        <w:rPr>
          <w:rFonts w:ascii="Arial" w:eastAsia="Times New Roman" w:hAnsi="Arial" w:cs="Arial"/>
        </w:rPr>
        <w:t>c</w:t>
      </w:r>
      <w:r w:rsidRPr="00A50C31">
        <w:rPr>
          <w:rFonts w:ascii="Arial" w:eastAsia="Times New Roman" w:hAnsi="Arial" w:cs="Arial"/>
        </w:rPr>
        <w:t xml:space="preserve">ontingency </w:t>
      </w:r>
    </w:p>
    <w:p w14:paraId="3078CBE8" w14:textId="6B6D2161" w:rsidR="006B5173" w:rsidRDefault="006B5173" w:rsidP="00EA20E4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Clause that the seller should not be responsible for any costs under $1000</w:t>
      </w:r>
    </w:p>
    <w:p w14:paraId="1459AC2F" w14:textId="27C4D060" w:rsidR="00EA20E4" w:rsidRPr="00A50C31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A50C31">
        <w:rPr>
          <w:rFonts w:ascii="Arial" w:eastAsia="Times New Roman" w:hAnsi="Arial" w:cs="Arial"/>
          <w:b/>
          <w:bCs/>
        </w:rPr>
        <w:t xml:space="preserve">Step </w:t>
      </w:r>
      <w:r>
        <w:rPr>
          <w:rFonts w:ascii="Arial" w:eastAsia="Times New Roman" w:hAnsi="Arial" w:cs="Arial"/>
          <w:b/>
          <w:bCs/>
        </w:rPr>
        <w:t>4</w:t>
      </w:r>
      <w:r w:rsidRPr="00A50C31">
        <w:rPr>
          <w:rFonts w:ascii="Arial" w:eastAsia="Times New Roman" w:hAnsi="Arial" w:cs="Arial"/>
        </w:rPr>
        <w:t xml:space="preserve">: </w:t>
      </w:r>
      <w:r w:rsidRPr="00A50C31">
        <w:rPr>
          <w:rFonts w:ascii="Arial" w:eastAsia="Times New Roman" w:hAnsi="Arial" w:cs="Arial"/>
          <w:i/>
          <w:iCs/>
        </w:rPr>
        <w:t xml:space="preserve">Get Your Loan Approved </w:t>
      </w:r>
    </w:p>
    <w:p w14:paraId="4F2F43FE" w14:textId="317897C0" w:rsidR="00EA20E4" w:rsidRPr="00B36B3F" w:rsidRDefault="006B5173" w:rsidP="00EA20E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Call lender and s</w:t>
      </w:r>
      <w:r w:rsidR="00EA20E4" w:rsidRPr="00B36B3F">
        <w:rPr>
          <w:rFonts w:ascii="Arial" w:eastAsia="Times New Roman" w:hAnsi="Arial" w:cs="Arial"/>
        </w:rPr>
        <w:t xml:space="preserve">ubmit the </w:t>
      </w:r>
      <w:r w:rsidR="00D16EF7">
        <w:rPr>
          <w:rFonts w:ascii="Arial" w:eastAsia="Times New Roman" w:hAnsi="Arial" w:cs="Arial"/>
        </w:rPr>
        <w:t>p</w:t>
      </w:r>
      <w:r w:rsidR="00EA20E4" w:rsidRPr="00B36B3F">
        <w:rPr>
          <w:rFonts w:ascii="Arial" w:eastAsia="Times New Roman" w:hAnsi="Arial" w:cs="Arial"/>
        </w:rPr>
        <w:t xml:space="preserve">roperty </w:t>
      </w:r>
      <w:r w:rsidR="00D16EF7">
        <w:rPr>
          <w:rFonts w:ascii="Arial" w:eastAsia="Times New Roman" w:hAnsi="Arial" w:cs="Arial"/>
        </w:rPr>
        <w:t>i</w:t>
      </w:r>
      <w:r w:rsidR="00EA20E4" w:rsidRPr="00B36B3F">
        <w:rPr>
          <w:rFonts w:ascii="Arial" w:eastAsia="Times New Roman" w:hAnsi="Arial" w:cs="Arial"/>
        </w:rPr>
        <w:t xml:space="preserve">nformation </w:t>
      </w:r>
    </w:p>
    <w:p w14:paraId="63503499" w14:textId="41E997B9" w:rsidR="00EA20E4" w:rsidRDefault="00EA20E4" w:rsidP="00EA20E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Appraisal </w:t>
      </w:r>
    </w:p>
    <w:bookmarkStart w:id="4" w:name="_MON_1673352836"/>
    <w:bookmarkEnd w:id="4"/>
    <w:p w14:paraId="396E6A9A" w14:textId="1789B480" w:rsidR="00D16EF7" w:rsidRPr="00B36B3F" w:rsidRDefault="00F17446" w:rsidP="00D16EF7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18DE5AE2">
          <v:shape id="_x0000_i1033" type="#_x0000_t75" alt="" style="width:38pt;height:24pt;mso-width-percent:0;mso-height-percent:0;mso-width-percent:0;mso-height-percent:0" o:ole="">
            <v:imagedata r:id="rId19" o:title=""/>
          </v:shape>
          <o:OLEObject Type="Embed" ProgID="Word.Document.12" ShapeID="_x0000_i1033" DrawAspect="Icon" ObjectID="_1673535728" r:id="rId20">
            <o:FieldCodes>\s</o:FieldCodes>
          </o:OLEObject>
        </w:object>
      </w:r>
    </w:p>
    <w:p w14:paraId="16FEBCCF" w14:textId="4FBB8965" w:rsidR="00EA20E4" w:rsidRPr="00B36B3F" w:rsidRDefault="00EA20E4" w:rsidP="00EA20E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Submit </w:t>
      </w:r>
      <w:r w:rsidR="00D16EF7">
        <w:rPr>
          <w:rFonts w:ascii="Arial" w:eastAsia="Times New Roman" w:hAnsi="Arial" w:cs="Arial"/>
        </w:rPr>
        <w:t>m</w:t>
      </w:r>
      <w:r w:rsidRPr="00B36B3F">
        <w:rPr>
          <w:rFonts w:ascii="Arial" w:eastAsia="Times New Roman" w:hAnsi="Arial" w:cs="Arial"/>
        </w:rPr>
        <w:t xml:space="preserve">ore </w:t>
      </w:r>
      <w:r w:rsidR="00D16EF7">
        <w:rPr>
          <w:rFonts w:ascii="Arial" w:eastAsia="Times New Roman" w:hAnsi="Arial" w:cs="Arial"/>
        </w:rPr>
        <w:t>d</w:t>
      </w:r>
      <w:r w:rsidRPr="00B36B3F">
        <w:rPr>
          <w:rFonts w:ascii="Arial" w:eastAsia="Times New Roman" w:hAnsi="Arial" w:cs="Arial"/>
        </w:rPr>
        <w:t xml:space="preserve">ocuments </w:t>
      </w:r>
    </w:p>
    <w:p w14:paraId="459E01E7" w14:textId="645EAA50" w:rsidR="00EA20E4" w:rsidRPr="00B36B3F" w:rsidRDefault="00EA20E4" w:rsidP="00EA20E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Loan </w:t>
      </w:r>
      <w:r w:rsidR="00D16EF7">
        <w:rPr>
          <w:rFonts w:ascii="Arial" w:eastAsia="Times New Roman" w:hAnsi="Arial" w:cs="Arial"/>
        </w:rPr>
        <w:t>a</w:t>
      </w:r>
      <w:r w:rsidRPr="00B36B3F">
        <w:rPr>
          <w:rFonts w:ascii="Arial" w:eastAsia="Times New Roman" w:hAnsi="Arial" w:cs="Arial"/>
        </w:rPr>
        <w:t xml:space="preserve">pproved </w:t>
      </w:r>
    </w:p>
    <w:p w14:paraId="64A56E1E" w14:textId="687691D0" w:rsidR="006B5173" w:rsidRPr="006B5173" w:rsidRDefault="00EA20E4" w:rsidP="006B5173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  <w:b/>
          <w:bCs/>
        </w:rPr>
        <w:t xml:space="preserve">Step </w:t>
      </w:r>
      <w:r>
        <w:rPr>
          <w:rFonts w:ascii="Arial" w:eastAsia="Times New Roman" w:hAnsi="Arial" w:cs="Arial"/>
          <w:b/>
          <w:bCs/>
        </w:rPr>
        <w:t>5</w:t>
      </w:r>
      <w:r w:rsidRPr="00B36B3F">
        <w:rPr>
          <w:rFonts w:ascii="Arial" w:eastAsia="Times New Roman" w:hAnsi="Arial" w:cs="Arial"/>
        </w:rPr>
        <w:t xml:space="preserve">: </w:t>
      </w:r>
      <w:r w:rsidRPr="00B36B3F">
        <w:rPr>
          <w:rFonts w:ascii="Arial" w:eastAsia="Times New Roman" w:hAnsi="Arial" w:cs="Arial"/>
          <w:i/>
          <w:iCs/>
        </w:rPr>
        <w:t>Due Diligenc</w:t>
      </w:r>
      <w:r w:rsidR="00D16EF7">
        <w:rPr>
          <w:rFonts w:ascii="Arial" w:eastAsia="Times New Roman" w:hAnsi="Arial" w:cs="Arial"/>
          <w:i/>
          <w:iCs/>
        </w:rPr>
        <w:t>e</w:t>
      </w:r>
    </w:p>
    <w:p w14:paraId="163FA3C1" w14:textId="4760B8FC" w:rsidR="00EA20E4" w:rsidRDefault="00EA20E4" w:rsidP="00EA20E4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</w:rPr>
        <w:t xml:space="preserve">Hire a Lawyer/ Title Company for: </w:t>
      </w:r>
    </w:p>
    <w:p w14:paraId="2279E37B" w14:textId="15075365" w:rsidR="00EA20E4" w:rsidRDefault="00EA20E4" w:rsidP="00EA20E4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</w:rPr>
        <w:t xml:space="preserve">Title </w:t>
      </w:r>
      <w:r w:rsidR="00D16EF7">
        <w:rPr>
          <w:rFonts w:ascii="Arial" w:eastAsia="Times New Roman" w:hAnsi="Arial" w:cs="Arial"/>
        </w:rPr>
        <w:t>i</w:t>
      </w:r>
      <w:r w:rsidRPr="00366D8D">
        <w:rPr>
          <w:rFonts w:ascii="Arial" w:eastAsia="Times New Roman" w:hAnsi="Arial" w:cs="Arial"/>
        </w:rPr>
        <w:t xml:space="preserve">nspection </w:t>
      </w:r>
    </w:p>
    <w:p w14:paraId="39189A49" w14:textId="6E62A7A2" w:rsidR="00EA20E4" w:rsidRPr="00366D8D" w:rsidRDefault="00EA20E4" w:rsidP="00EA20E4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</w:rPr>
        <w:t xml:space="preserve">Document </w:t>
      </w:r>
      <w:r w:rsidR="00D16EF7">
        <w:rPr>
          <w:rFonts w:ascii="Arial" w:eastAsia="Times New Roman" w:hAnsi="Arial" w:cs="Arial"/>
        </w:rPr>
        <w:t>i</w:t>
      </w:r>
      <w:r w:rsidRPr="00366D8D">
        <w:rPr>
          <w:rFonts w:ascii="Arial" w:eastAsia="Times New Roman" w:hAnsi="Arial" w:cs="Arial"/>
        </w:rPr>
        <w:t xml:space="preserve">nspection </w:t>
      </w:r>
    </w:p>
    <w:p w14:paraId="7FE3A99F" w14:textId="77777777" w:rsidR="00EA20E4" w:rsidRDefault="00EA20E4" w:rsidP="00EA20E4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</w:rPr>
        <w:t xml:space="preserve">Hire a Property Inspector for: </w:t>
      </w:r>
    </w:p>
    <w:p w14:paraId="5BEF476C" w14:textId="01E3B658" w:rsidR="00EA20E4" w:rsidRPr="00366D8D" w:rsidRDefault="00EA20E4" w:rsidP="00EA20E4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</w:rPr>
        <w:t xml:space="preserve">Physical Inspection </w:t>
      </w:r>
      <w:r w:rsidR="006B5173">
        <w:rPr>
          <w:rFonts w:ascii="Arial" w:eastAsia="Times New Roman" w:hAnsi="Arial" w:cs="Arial"/>
        </w:rPr>
        <w:t>– go to the inspection and make a list of everything you need to fix up and what the seller needs to fix up.</w:t>
      </w:r>
    </w:p>
    <w:p w14:paraId="0593F472" w14:textId="71E30339" w:rsidR="00EA20E4" w:rsidRDefault="00EA20E4" w:rsidP="00EA20E4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</w:rPr>
        <w:t xml:space="preserve">Other </w:t>
      </w:r>
      <w:r w:rsidR="00D16EF7">
        <w:rPr>
          <w:rFonts w:ascii="Arial" w:eastAsia="Times New Roman" w:hAnsi="Arial" w:cs="Arial"/>
        </w:rPr>
        <w:t>possible in</w:t>
      </w:r>
      <w:r w:rsidRPr="00366D8D">
        <w:rPr>
          <w:rFonts w:ascii="Arial" w:eastAsia="Times New Roman" w:hAnsi="Arial" w:cs="Arial"/>
        </w:rPr>
        <w:t>spection</w:t>
      </w:r>
      <w:r w:rsidR="00D16EF7">
        <w:rPr>
          <w:rFonts w:ascii="Arial" w:eastAsia="Times New Roman" w:hAnsi="Arial" w:cs="Arial"/>
        </w:rPr>
        <w:t>s</w:t>
      </w:r>
      <w:r w:rsidRPr="00366D8D">
        <w:rPr>
          <w:rFonts w:ascii="Arial" w:eastAsia="Times New Roman" w:hAnsi="Arial" w:cs="Arial"/>
        </w:rPr>
        <w:t xml:space="preserve">: </w:t>
      </w:r>
    </w:p>
    <w:p w14:paraId="181576B5" w14:textId="77777777" w:rsidR="00EA20E4" w:rsidRDefault="00EA20E4" w:rsidP="00EA20E4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</w:rPr>
        <w:t xml:space="preserve">Plumber (Inside Drainpipes) </w:t>
      </w:r>
    </w:p>
    <w:p w14:paraId="0A77C790" w14:textId="77777777" w:rsidR="00EA20E4" w:rsidRDefault="00EA20E4" w:rsidP="00EA20E4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</w:rPr>
        <w:t xml:space="preserve">Pest Inspector </w:t>
      </w:r>
    </w:p>
    <w:p w14:paraId="302F8F91" w14:textId="77777777" w:rsidR="00EA20E4" w:rsidRDefault="00EA20E4" w:rsidP="00EA20E4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</w:rPr>
        <w:t xml:space="preserve">Asbestos </w:t>
      </w:r>
    </w:p>
    <w:p w14:paraId="2BA3869E" w14:textId="77777777" w:rsidR="00EA20E4" w:rsidRPr="006E270E" w:rsidRDefault="00EA20E4" w:rsidP="00EA20E4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</w:rPr>
        <w:t xml:space="preserve">Lead-Based Paint </w:t>
      </w:r>
    </w:p>
    <w:p w14:paraId="3B70262D" w14:textId="5988A77C" w:rsidR="00EA20E4" w:rsidRPr="00366D8D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366D8D">
        <w:rPr>
          <w:rFonts w:ascii="Arial" w:eastAsia="Times New Roman" w:hAnsi="Arial" w:cs="Arial"/>
          <w:b/>
          <w:bCs/>
        </w:rPr>
        <w:t xml:space="preserve">Step </w:t>
      </w:r>
      <w:r>
        <w:rPr>
          <w:rFonts w:ascii="Arial" w:eastAsia="Times New Roman" w:hAnsi="Arial" w:cs="Arial"/>
          <w:b/>
          <w:bCs/>
        </w:rPr>
        <w:t>6</w:t>
      </w:r>
      <w:r w:rsidRPr="00366D8D">
        <w:rPr>
          <w:rFonts w:ascii="Arial" w:eastAsia="Times New Roman" w:hAnsi="Arial" w:cs="Arial"/>
        </w:rPr>
        <w:t xml:space="preserve">: </w:t>
      </w:r>
      <w:r w:rsidRPr="00366D8D">
        <w:rPr>
          <w:rFonts w:ascii="Arial" w:eastAsia="Times New Roman" w:hAnsi="Arial" w:cs="Arial"/>
          <w:i/>
          <w:iCs/>
        </w:rPr>
        <w:t>Getting Ready to Clos</w:t>
      </w:r>
      <w:r w:rsidR="00D16EF7">
        <w:rPr>
          <w:rFonts w:ascii="Arial" w:eastAsia="Times New Roman" w:hAnsi="Arial" w:cs="Arial"/>
          <w:i/>
          <w:iCs/>
        </w:rPr>
        <w:t>e</w:t>
      </w:r>
      <w:r w:rsidRPr="00366D8D">
        <w:rPr>
          <w:rFonts w:ascii="Arial" w:eastAsia="Times New Roman" w:hAnsi="Arial" w:cs="Arial"/>
          <w:i/>
          <w:iCs/>
        </w:rPr>
        <w:t xml:space="preserve"> </w:t>
      </w:r>
    </w:p>
    <w:p w14:paraId="587570D3" w14:textId="36655627" w:rsidR="00EA20E4" w:rsidRDefault="00EA20E4" w:rsidP="00EA20E4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Order </w:t>
      </w:r>
      <w:r w:rsidR="00D16EF7">
        <w:rPr>
          <w:rFonts w:ascii="Arial" w:eastAsia="Times New Roman" w:hAnsi="Arial" w:cs="Arial"/>
        </w:rPr>
        <w:t>i</w:t>
      </w:r>
      <w:r w:rsidRPr="006E270E">
        <w:rPr>
          <w:rFonts w:ascii="Arial" w:eastAsia="Times New Roman" w:hAnsi="Arial" w:cs="Arial"/>
        </w:rPr>
        <w:t xml:space="preserve">nsurance from your </w:t>
      </w:r>
      <w:r w:rsidR="00D16EF7">
        <w:rPr>
          <w:rFonts w:ascii="Arial" w:eastAsia="Times New Roman" w:hAnsi="Arial" w:cs="Arial"/>
        </w:rPr>
        <w:t>i</w:t>
      </w:r>
      <w:r w:rsidRPr="006E270E">
        <w:rPr>
          <w:rFonts w:ascii="Arial" w:eastAsia="Times New Roman" w:hAnsi="Arial" w:cs="Arial"/>
        </w:rPr>
        <w:t xml:space="preserve">nsurance </w:t>
      </w:r>
      <w:r w:rsidR="00D16EF7">
        <w:rPr>
          <w:rFonts w:ascii="Arial" w:eastAsia="Times New Roman" w:hAnsi="Arial" w:cs="Arial"/>
        </w:rPr>
        <w:t>a</w:t>
      </w:r>
      <w:r w:rsidRPr="006E270E">
        <w:rPr>
          <w:rFonts w:ascii="Arial" w:eastAsia="Times New Roman" w:hAnsi="Arial" w:cs="Arial"/>
        </w:rPr>
        <w:t xml:space="preserve">gent </w:t>
      </w:r>
    </w:p>
    <w:p w14:paraId="2C763EBF" w14:textId="7A2A3390" w:rsidR="00EA20E4" w:rsidRDefault="00EA20E4" w:rsidP="00EA20E4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Homeowner’s </w:t>
      </w:r>
      <w:r w:rsidR="00D16EF7">
        <w:rPr>
          <w:rFonts w:ascii="Arial" w:eastAsia="Times New Roman" w:hAnsi="Arial" w:cs="Arial"/>
        </w:rPr>
        <w:t>i</w:t>
      </w:r>
      <w:r w:rsidRPr="006E270E">
        <w:rPr>
          <w:rFonts w:ascii="Arial" w:eastAsia="Times New Roman" w:hAnsi="Arial" w:cs="Arial"/>
        </w:rPr>
        <w:t xml:space="preserve">nsurance or </w:t>
      </w:r>
      <w:r w:rsidR="00D16EF7">
        <w:rPr>
          <w:rFonts w:ascii="Arial" w:eastAsia="Times New Roman" w:hAnsi="Arial" w:cs="Arial"/>
        </w:rPr>
        <w:t>r</w:t>
      </w:r>
      <w:r w:rsidRPr="006E270E">
        <w:rPr>
          <w:rFonts w:ascii="Arial" w:eastAsia="Times New Roman" w:hAnsi="Arial" w:cs="Arial"/>
        </w:rPr>
        <w:t xml:space="preserve">ental </w:t>
      </w:r>
      <w:r w:rsidR="00D16EF7">
        <w:rPr>
          <w:rFonts w:ascii="Arial" w:eastAsia="Times New Roman" w:hAnsi="Arial" w:cs="Arial"/>
        </w:rPr>
        <w:t>p</w:t>
      </w:r>
      <w:r w:rsidRPr="006E270E">
        <w:rPr>
          <w:rFonts w:ascii="Arial" w:eastAsia="Times New Roman" w:hAnsi="Arial" w:cs="Arial"/>
        </w:rPr>
        <w:t xml:space="preserve">roperty </w:t>
      </w:r>
      <w:r w:rsidR="00D16EF7">
        <w:rPr>
          <w:rFonts w:ascii="Arial" w:eastAsia="Times New Roman" w:hAnsi="Arial" w:cs="Arial"/>
        </w:rPr>
        <w:t>i</w:t>
      </w:r>
      <w:r w:rsidRPr="006E270E">
        <w:rPr>
          <w:rFonts w:ascii="Arial" w:eastAsia="Times New Roman" w:hAnsi="Arial" w:cs="Arial"/>
        </w:rPr>
        <w:t xml:space="preserve">nsurance </w:t>
      </w:r>
    </w:p>
    <w:p w14:paraId="4F51F509" w14:textId="1DDE6CC2" w:rsidR="00EA20E4" w:rsidRDefault="00EA20E4" w:rsidP="00EA20E4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Setup </w:t>
      </w:r>
      <w:r w:rsidR="00D16EF7">
        <w:rPr>
          <w:rFonts w:ascii="Arial" w:eastAsia="Times New Roman" w:hAnsi="Arial" w:cs="Arial"/>
        </w:rPr>
        <w:t>b</w:t>
      </w:r>
      <w:r w:rsidRPr="006E270E">
        <w:rPr>
          <w:rFonts w:ascii="Arial" w:eastAsia="Times New Roman" w:hAnsi="Arial" w:cs="Arial"/>
        </w:rPr>
        <w:t xml:space="preserve">usiness </w:t>
      </w:r>
      <w:r w:rsidR="00D16EF7">
        <w:rPr>
          <w:rFonts w:ascii="Arial" w:eastAsia="Times New Roman" w:hAnsi="Arial" w:cs="Arial"/>
        </w:rPr>
        <w:t>c</w:t>
      </w:r>
      <w:r w:rsidRPr="006E270E">
        <w:rPr>
          <w:rFonts w:ascii="Arial" w:eastAsia="Times New Roman" w:hAnsi="Arial" w:cs="Arial"/>
        </w:rPr>
        <w:t xml:space="preserve">hecking &amp; </w:t>
      </w:r>
      <w:r w:rsidR="00D16EF7">
        <w:rPr>
          <w:rFonts w:ascii="Arial" w:eastAsia="Times New Roman" w:hAnsi="Arial" w:cs="Arial"/>
        </w:rPr>
        <w:t>s</w:t>
      </w:r>
      <w:r w:rsidRPr="006E270E">
        <w:rPr>
          <w:rFonts w:ascii="Arial" w:eastAsia="Times New Roman" w:hAnsi="Arial" w:cs="Arial"/>
        </w:rPr>
        <w:t xml:space="preserve">avings </w:t>
      </w:r>
      <w:r w:rsidR="00D16EF7">
        <w:rPr>
          <w:rFonts w:ascii="Arial" w:eastAsia="Times New Roman" w:hAnsi="Arial" w:cs="Arial"/>
        </w:rPr>
        <w:t>a</w:t>
      </w:r>
      <w:r w:rsidRPr="006E270E">
        <w:rPr>
          <w:rFonts w:ascii="Arial" w:eastAsia="Times New Roman" w:hAnsi="Arial" w:cs="Arial"/>
        </w:rPr>
        <w:t xml:space="preserve">ccount </w:t>
      </w:r>
    </w:p>
    <w:p w14:paraId="0DA117E5" w14:textId="78FF20D2" w:rsidR="007F06BC" w:rsidRDefault="007F06BC" w:rsidP="00EA20E4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Obtain a credit card specifically for business</w:t>
      </w:r>
    </w:p>
    <w:p w14:paraId="16323755" w14:textId="5DF676CC" w:rsidR="00EA20E4" w:rsidRDefault="00EA20E4" w:rsidP="00EA20E4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>Prepa</w:t>
      </w:r>
      <w:r w:rsidR="00407534">
        <w:rPr>
          <w:rFonts w:ascii="Arial" w:eastAsia="Times New Roman" w:hAnsi="Arial" w:cs="Arial"/>
        </w:rPr>
        <w:t>re</w:t>
      </w:r>
      <w:r w:rsidRPr="006E270E">
        <w:rPr>
          <w:rFonts w:ascii="Arial" w:eastAsia="Times New Roman" w:hAnsi="Arial" w:cs="Arial"/>
        </w:rPr>
        <w:t xml:space="preserve"> all the </w:t>
      </w:r>
      <w:r w:rsidR="00D16EF7">
        <w:rPr>
          <w:rFonts w:ascii="Arial" w:eastAsia="Times New Roman" w:hAnsi="Arial" w:cs="Arial"/>
        </w:rPr>
        <w:t>n</w:t>
      </w:r>
      <w:r w:rsidRPr="006E270E">
        <w:rPr>
          <w:rFonts w:ascii="Arial" w:eastAsia="Times New Roman" w:hAnsi="Arial" w:cs="Arial"/>
        </w:rPr>
        <w:t xml:space="preserve">ecessary </w:t>
      </w:r>
      <w:r w:rsidR="00D16EF7">
        <w:rPr>
          <w:rFonts w:ascii="Arial" w:eastAsia="Times New Roman" w:hAnsi="Arial" w:cs="Arial"/>
        </w:rPr>
        <w:t>f</w:t>
      </w:r>
      <w:r w:rsidRPr="006E270E">
        <w:rPr>
          <w:rFonts w:ascii="Arial" w:eastAsia="Times New Roman" w:hAnsi="Arial" w:cs="Arial"/>
        </w:rPr>
        <w:t xml:space="preserve">orms on </w:t>
      </w:r>
      <w:r w:rsidR="00D16EF7">
        <w:rPr>
          <w:rFonts w:ascii="Arial" w:eastAsia="Times New Roman" w:hAnsi="Arial" w:cs="Arial"/>
        </w:rPr>
        <w:t>m</w:t>
      </w:r>
      <w:r w:rsidRPr="006E270E">
        <w:rPr>
          <w:rFonts w:ascii="Arial" w:eastAsia="Times New Roman" w:hAnsi="Arial" w:cs="Arial"/>
        </w:rPr>
        <w:t xml:space="preserve">anaging your </w:t>
      </w:r>
      <w:r w:rsidR="00D16EF7">
        <w:rPr>
          <w:rFonts w:ascii="Arial" w:eastAsia="Times New Roman" w:hAnsi="Arial" w:cs="Arial"/>
        </w:rPr>
        <w:t>p</w:t>
      </w:r>
      <w:r w:rsidRPr="006E270E">
        <w:rPr>
          <w:rFonts w:ascii="Arial" w:eastAsia="Times New Roman" w:hAnsi="Arial" w:cs="Arial"/>
        </w:rPr>
        <w:t xml:space="preserve">roperty </w:t>
      </w:r>
    </w:p>
    <w:p w14:paraId="1F818249" w14:textId="33682AB5" w:rsidR="00EA20E4" w:rsidRDefault="00EA20E4" w:rsidP="00EA20E4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>Prepa</w:t>
      </w:r>
      <w:r w:rsidR="00407534">
        <w:rPr>
          <w:rFonts w:ascii="Arial" w:eastAsia="Times New Roman" w:hAnsi="Arial" w:cs="Arial"/>
        </w:rPr>
        <w:t>re</w:t>
      </w:r>
      <w:r w:rsidRPr="006E270E">
        <w:rPr>
          <w:rFonts w:ascii="Arial" w:eastAsia="Times New Roman" w:hAnsi="Arial" w:cs="Arial"/>
        </w:rPr>
        <w:t xml:space="preserve"> </w:t>
      </w:r>
      <w:r w:rsidR="00D16EF7">
        <w:rPr>
          <w:rFonts w:ascii="Arial" w:eastAsia="Times New Roman" w:hAnsi="Arial" w:cs="Arial"/>
        </w:rPr>
        <w:t>b</w:t>
      </w:r>
      <w:r w:rsidRPr="006E270E">
        <w:rPr>
          <w:rFonts w:ascii="Arial" w:eastAsia="Times New Roman" w:hAnsi="Arial" w:cs="Arial"/>
        </w:rPr>
        <w:t xml:space="preserve">ookkeeping </w:t>
      </w:r>
    </w:p>
    <w:p w14:paraId="5EA67900" w14:textId="5EF2384D" w:rsidR="00407534" w:rsidRDefault="00407534" w:rsidP="00EA20E4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Understand the local, state and federal Fair Housing Laws in the area</w:t>
      </w:r>
    </w:p>
    <w:p w14:paraId="466FEC28" w14:textId="59A5D2F3" w:rsidR="00EA20E4" w:rsidRDefault="00EA20E4" w:rsidP="00EA20E4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Final </w:t>
      </w:r>
      <w:r w:rsidR="00D16EF7">
        <w:rPr>
          <w:rFonts w:ascii="Arial" w:eastAsia="Times New Roman" w:hAnsi="Arial" w:cs="Arial"/>
        </w:rPr>
        <w:t>w</w:t>
      </w:r>
      <w:r w:rsidRPr="006E270E">
        <w:rPr>
          <w:rFonts w:ascii="Arial" w:eastAsia="Times New Roman" w:hAnsi="Arial" w:cs="Arial"/>
        </w:rPr>
        <w:t xml:space="preserve">alk through the </w:t>
      </w:r>
      <w:r w:rsidR="00D16EF7">
        <w:rPr>
          <w:rFonts w:ascii="Arial" w:eastAsia="Times New Roman" w:hAnsi="Arial" w:cs="Arial"/>
        </w:rPr>
        <w:t>p</w:t>
      </w:r>
      <w:r w:rsidRPr="006E270E">
        <w:rPr>
          <w:rFonts w:ascii="Arial" w:eastAsia="Times New Roman" w:hAnsi="Arial" w:cs="Arial"/>
        </w:rPr>
        <w:t xml:space="preserve">roperty </w:t>
      </w:r>
    </w:p>
    <w:p w14:paraId="4EC398DE" w14:textId="4EC09407" w:rsidR="00EA20E4" w:rsidRDefault="00EA20E4" w:rsidP="00EA20E4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lastRenderedPageBreak/>
        <w:t xml:space="preserve">Plan the </w:t>
      </w:r>
      <w:r w:rsidR="00D16EF7">
        <w:rPr>
          <w:rFonts w:ascii="Arial" w:eastAsia="Times New Roman" w:hAnsi="Arial" w:cs="Arial"/>
        </w:rPr>
        <w:t>r</w:t>
      </w:r>
      <w:r w:rsidRPr="006E270E">
        <w:rPr>
          <w:rFonts w:ascii="Arial" w:eastAsia="Times New Roman" w:hAnsi="Arial" w:cs="Arial"/>
        </w:rPr>
        <w:t>ehab</w:t>
      </w:r>
      <w:r w:rsidR="00D16EF7">
        <w:rPr>
          <w:rFonts w:ascii="Arial" w:eastAsia="Times New Roman" w:hAnsi="Arial" w:cs="Arial"/>
        </w:rPr>
        <w:t xml:space="preserve"> if needed</w:t>
      </w:r>
      <w:r w:rsidRPr="006E270E">
        <w:rPr>
          <w:rFonts w:ascii="Arial" w:eastAsia="Times New Roman" w:hAnsi="Arial" w:cs="Arial"/>
        </w:rPr>
        <w:t xml:space="preserve"> (</w:t>
      </w:r>
      <w:r w:rsidR="00D16EF7">
        <w:rPr>
          <w:rFonts w:ascii="Arial" w:eastAsia="Times New Roman" w:hAnsi="Arial" w:cs="Arial"/>
        </w:rPr>
        <w:t>d</w:t>
      </w:r>
      <w:r w:rsidRPr="006E270E">
        <w:rPr>
          <w:rFonts w:ascii="Arial" w:eastAsia="Times New Roman" w:hAnsi="Arial" w:cs="Arial"/>
        </w:rPr>
        <w:t xml:space="preserve">o this while doing </w:t>
      </w:r>
      <w:r w:rsidR="00D16EF7">
        <w:rPr>
          <w:rFonts w:ascii="Arial" w:eastAsia="Times New Roman" w:hAnsi="Arial" w:cs="Arial"/>
        </w:rPr>
        <w:t>p</w:t>
      </w:r>
      <w:r w:rsidRPr="006E270E">
        <w:rPr>
          <w:rFonts w:ascii="Arial" w:eastAsia="Times New Roman" w:hAnsi="Arial" w:cs="Arial"/>
        </w:rPr>
        <w:t xml:space="preserve">hysical </w:t>
      </w:r>
      <w:r w:rsidR="00D16EF7">
        <w:rPr>
          <w:rFonts w:ascii="Arial" w:eastAsia="Times New Roman" w:hAnsi="Arial" w:cs="Arial"/>
        </w:rPr>
        <w:t>i</w:t>
      </w:r>
      <w:r w:rsidRPr="006E270E">
        <w:rPr>
          <w:rFonts w:ascii="Arial" w:eastAsia="Times New Roman" w:hAnsi="Arial" w:cs="Arial"/>
        </w:rPr>
        <w:t xml:space="preserve">nspection) </w:t>
      </w:r>
    </w:p>
    <w:p w14:paraId="40CC4A6D" w14:textId="36C381E1" w:rsidR="00EA20E4" w:rsidRPr="006E270E" w:rsidRDefault="00EA20E4" w:rsidP="00EA20E4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Double </w:t>
      </w:r>
      <w:r w:rsidR="00D16EF7">
        <w:rPr>
          <w:rFonts w:ascii="Arial" w:eastAsia="Times New Roman" w:hAnsi="Arial" w:cs="Arial"/>
        </w:rPr>
        <w:t>c</w:t>
      </w:r>
      <w:r w:rsidRPr="006E270E">
        <w:rPr>
          <w:rFonts w:ascii="Arial" w:eastAsia="Times New Roman" w:hAnsi="Arial" w:cs="Arial"/>
        </w:rPr>
        <w:t xml:space="preserve">heck the </w:t>
      </w:r>
      <w:r w:rsidR="00D16EF7">
        <w:rPr>
          <w:rFonts w:ascii="Arial" w:eastAsia="Times New Roman" w:hAnsi="Arial" w:cs="Arial"/>
        </w:rPr>
        <w:t>d</w:t>
      </w:r>
      <w:r w:rsidRPr="006E270E">
        <w:rPr>
          <w:rFonts w:ascii="Arial" w:eastAsia="Times New Roman" w:hAnsi="Arial" w:cs="Arial"/>
        </w:rPr>
        <w:t xml:space="preserve">ocuments and </w:t>
      </w:r>
      <w:r w:rsidR="00D16EF7">
        <w:rPr>
          <w:rFonts w:ascii="Arial" w:eastAsia="Times New Roman" w:hAnsi="Arial" w:cs="Arial"/>
        </w:rPr>
        <w:t>s</w:t>
      </w:r>
      <w:r w:rsidRPr="006E270E">
        <w:rPr>
          <w:rFonts w:ascii="Arial" w:eastAsia="Times New Roman" w:hAnsi="Arial" w:cs="Arial"/>
        </w:rPr>
        <w:t>ig</w:t>
      </w:r>
      <w:r w:rsidR="00D16EF7">
        <w:rPr>
          <w:rFonts w:ascii="Arial" w:eastAsia="Times New Roman" w:hAnsi="Arial" w:cs="Arial"/>
        </w:rPr>
        <w:t>n</w:t>
      </w:r>
      <w:r w:rsidRPr="006E270E">
        <w:rPr>
          <w:rFonts w:ascii="Arial" w:eastAsia="Times New Roman" w:hAnsi="Arial" w:cs="Arial"/>
        </w:rPr>
        <w:t xml:space="preserve"> </w:t>
      </w:r>
    </w:p>
    <w:p w14:paraId="784FFFE6" w14:textId="5EBF59F7" w:rsidR="00EA20E4" w:rsidRPr="00B36B3F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  <w:b/>
          <w:bCs/>
        </w:rPr>
        <w:t xml:space="preserve">Step </w:t>
      </w:r>
      <w:r>
        <w:rPr>
          <w:rFonts w:ascii="Arial" w:eastAsia="Times New Roman" w:hAnsi="Arial" w:cs="Arial"/>
          <w:b/>
          <w:bCs/>
        </w:rPr>
        <w:t>7</w:t>
      </w:r>
      <w:r w:rsidRPr="00B36B3F">
        <w:rPr>
          <w:rFonts w:ascii="Arial" w:eastAsia="Times New Roman" w:hAnsi="Arial" w:cs="Arial"/>
        </w:rPr>
        <w:t xml:space="preserve">: </w:t>
      </w:r>
      <w:r w:rsidRPr="00B36B3F">
        <w:rPr>
          <w:rFonts w:ascii="Arial" w:eastAsia="Times New Roman" w:hAnsi="Arial" w:cs="Arial"/>
          <w:i/>
          <w:iCs/>
        </w:rPr>
        <w:t>The Rehab Stage</w:t>
      </w:r>
      <w:r w:rsidR="00D16EF7">
        <w:rPr>
          <w:rFonts w:ascii="Arial" w:eastAsia="Times New Roman" w:hAnsi="Arial" w:cs="Arial"/>
          <w:i/>
          <w:iCs/>
        </w:rPr>
        <w:t xml:space="preserve"> (If doing)</w:t>
      </w:r>
      <w:r w:rsidRPr="00B36B3F">
        <w:rPr>
          <w:rFonts w:ascii="Arial" w:eastAsia="Times New Roman" w:hAnsi="Arial" w:cs="Arial"/>
          <w:i/>
          <w:iCs/>
        </w:rPr>
        <w:t xml:space="preserve"> </w:t>
      </w:r>
    </w:p>
    <w:p w14:paraId="3019259F" w14:textId="0BE47BEC" w:rsidR="00EA20E4" w:rsidRPr="00B36B3F" w:rsidRDefault="00EA20E4" w:rsidP="00EA20E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Present the </w:t>
      </w:r>
      <w:r w:rsidR="00D16EF7">
        <w:rPr>
          <w:rFonts w:ascii="Arial" w:eastAsia="Times New Roman" w:hAnsi="Arial" w:cs="Arial"/>
        </w:rPr>
        <w:t>r</w:t>
      </w:r>
      <w:r w:rsidRPr="00B36B3F">
        <w:rPr>
          <w:rFonts w:ascii="Arial" w:eastAsia="Times New Roman" w:hAnsi="Arial" w:cs="Arial"/>
        </w:rPr>
        <w:t xml:space="preserve">ehab </w:t>
      </w:r>
      <w:r w:rsidR="00D16EF7">
        <w:rPr>
          <w:rFonts w:ascii="Arial" w:eastAsia="Times New Roman" w:hAnsi="Arial" w:cs="Arial"/>
        </w:rPr>
        <w:t>p</w:t>
      </w:r>
      <w:r w:rsidRPr="00B36B3F">
        <w:rPr>
          <w:rFonts w:ascii="Arial" w:eastAsia="Times New Roman" w:hAnsi="Arial" w:cs="Arial"/>
        </w:rPr>
        <w:t xml:space="preserve">lan to the </w:t>
      </w:r>
      <w:r w:rsidR="00D16EF7">
        <w:rPr>
          <w:rFonts w:ascii="Arial" w:eastAsia="Times New Roman" w:hAnsi="Arial" w:cs="Arial"/>
        </w:rPr>
        <w:t>c</w:t>
      </w:r>
      <w:r w:rsidRPr="00B36B3F">
        <w:rPr>
          <w:rFonts w:ascii="Arial" w:eastAsia="Times New Roman" w:hAnsi="Arial" w:cs="Arial"/>
        </w:rPr>
        <w:t xml:space="preserve">ontractors and ask for a </w:t>
      </w:r>
      <w:r w:rsidR="00D16EF7">
        <w:rPr>
          <w:rFonts w:ascii="Arial" w:eastAsia="Times New Roman" w:hAnsi="Arial" w:cs="Arial"/>
        </w:rPr>
        <w:t>b</w:t>
      </w:r>
      <w:r w:rsidRPr="00B36B3F">
        <w:rPr>
          <w:rFonts w:ascii="Arial" w:eastAsia="Times New Roman" w:hAnsi="Arial" w:cs="Arial"/>
        </w:rPr>
        <w:t xml:space="preserve">id </w:t>
      </w:r>
    </w:p>
    <w:p w14:paraId="4FC52365" w14:textId="5DECF21B" w:rsidR="00EA20E4" w:rsidRPr="006E270E" w:rsidRDefault="00EA20E4" w:rsidP="00EA20E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Hire </w:t>
      </w:r>
      <w:r w:rsidR="00D16EF7">
        <w:rPr>
          <w:rFonts w:ascii="Arial" w:eastAsia="Times New Roman" w:hAnsi="Arial" w:cs="Arial"/>
        </w:rPr>
        <w:t>c</w:t>
      </w:r>
      <w:r w:rsidRPr="00B36B3F">
        <w:rPr>
          <w:rFonts w:ascii="Arial" w:eastAsia="Times New Roman" w:hAnsi="Arial" w:cs="Arial"/>
        </w:rPr>
        <w:t xml:space="preserve">ontractor with </w:t>
      </w:r>
      <w:r w:rsidR="00D16EF7">
        <w:rPr>
          <w:rFonts w:ascii="Arial" w:eastAsia="Times New Roman" w:hAnsi="Arial" w:cs="Arial"/>
        </w:rPr>
        <w:t xml:space="preserve">the </w:t>
      </w:r>
      <w:r w:rsidRPr="00B36B3F">
        <w:rPr>
          <w:rFonts w:ascii="Arial" w:eastAsia="Times New Roman" w:hAnsi="Arial" w:cs="Arial"/>
        </w:rPr>
        <w:t>best service, qualifications, and project history, and</w:t>
      </w:r>
      <w:r>
        <w:rPr>
          <w:rFonts w:ascii="Arial" w:eastAsia="Times New Roman" w:hAnsi="Arial" w:cs="Arial"/>
        </w:rPr>
        <w:t xml:space="preserve"> </w:t>
      </w:r>
      <w:r w:rsidRPr="006E270E">
        <w:rPr>
          <w:rFonts w:ascii="Arial" w:eastAsia="Times New Roman" w:hAnsi="Arial" w:cs="Arial"/>
        </w:rPr>
        <w:t xml:space="preserve">reasonable price </w:t>
      </w:r>
    </w:p>
    <w:p w14:paraId="58EBC357" w14:textId="06412B97" w:rsidR="00EA20E4" w:rsidRPr="006E270E" w:rsidRDefault="00EA20E4" w:rsidP="00EA20E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Create a </w:t>
      </w:r>
      <w:r w:rsidR="00D16EF7">
        <w:rPr>
          <w:rFonts w:ascii="Arial" w:eastAsia="Times New Roman" w:hAnsi="Arial" w:cs="Arial"/>
        </w:rPr>
        <w:t>c</w:t>
      </w:r>
      <w:r w:rsidRPr="00B36B3F">
        <w:rPr>
          <w:rFonts w:ascii="Arial" w:eastAsia="Times New Roman" w:hAnsi="Arial" w:cs="Arial"/>
        </w:rPr>
        <w:t xml:space="preserve">hecklist for the </w:t>
      </w:r>
      <w:r w:rsidR="00D16EF7">
        <w:rPr>
          <w:rFonts w:ascii="Arial" w:eastAsia="Times New Roman" w:hAnsi="Arial" w:cs="Arial"/>
        </w:rPr>
        <w:t>p</w:t>
      </w:r>
      <w:r w:rsidRPr="00B36B3F">
        <w:rPr>
          <w:rFonts w:ascii="Arial" w:eastAsia="Times New Roman" w:hAnsi="Arial" w:cs="Arial"/>
        </w:rPr>
        <w:t xml:space="preserve">roject and </w:t>
      </w:r>
      <w:r w:rsidR="00D16EF7">
        <w:rPr>
          <w:rFonts w:ascii="Arial" w:eastAsia="Times New Roman" w:hAnsi="Arial" w:cs="Arial"/>
        </w:rPr>
        <w:t>g</w:t>
      </w:r>
      <w:r w:rsidRPr="00B36B3F">
        <w:rPr>
          <w:rFonts w:ascii="Arial" w:eastAsia="Times New Roman" w:hAnsi="Arial" w:cs="Arial"/>
        </w:rPr>
        <w:t xml:space="preserve">ive to the </w:t>
      </w:r>
      <w:r w:rsidR="00D16EF7">
        <w:rPr>
          <w:rFonts w:ascii="Arial" w:eastAsia="Times New Roman" w:hAnsi="Arial" w:cs="Arial"/>
        </w:rPr>
        <w:t>c</w:t>
      </w:r>
      <w:r w:rsidRPr="00B36B3F">
        <w:rPr>
          <w:rFonts w:ascii="Arial" w:eastAsia="Times New Roman" w:hAnsi="Arial" w:cs="Arial"/>
        </w:rPr>
        <w:t>ontractor (only pay the</w:t>
      </w:r>
      <w:r>
        <w:rPr>
          <w:rFonts w:ascii="Arial" w:eastAsia="Times New Roman" w:hAnsi="Arial" w:cs="Arial"/>
        </w:rPr>
        <w:t xml:space="preserve"> </w:t>
      </w:r>
      <w:r w:rsidRPr="006E270E">
        <w:rPr>
          <w:rFonts w:ascii="Arial" w:eastAsia="Times New Roman" w:hAnsi="Arial" w:cs="Arial"/>
        </w:rPr>
        <w:t xml:space="preserve">contractor each time they get something done on the checklist) </w:t>
      </w:r>
    </w:p>
    <w:p w14:paraId="67B1BECA" w14:textId="0D31EE9D" w:rsidR="00EA20E4" w:rsidRPr="006E270E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  <w:b/>
          <w:bCs/>
        </w:rPr>
        <w:t xml:space="preserve">Step </w:t>
      </w:r>
      <w:r>
        <w:rPr>
          <w:rFonts w:ascii="Arial" w:eastAsia="Times New Roman" w:hAnsi="Arial" w:cs="Arial"/>
          <w:b/>
          <w:bCs/>
        </w:rPr>
        <w:t>8</w:t>
      </w:r>
      <w:r w:rsidRPr="006E270E">
        <w:rPr>
          <w:rFonts w:ascii="Arial" w:eastAsia="Times New Roman" w:hAnsi="Arial" w:cs="Arial"/>
        </w:rPr>
        <w:t xml:space="preserve">: </w:t>
      </w:r>
      <w:r w:rsidRPr="006E270E">
        <w:rPr>
          <w:rFonts w:ascii="Arial" w:eastAsia="Times New Roman" w:hAnsi="Arial" w:cs="Arial"/>
          <w:i/>
          <w:iCs/>
        </w:rPr>
        <w:t xml:space="preserve">Find Tenants </w:t>
      </w:r>
    </w:p>
    <w:p w14:paraId="28F13196" w14:textId="2CD02154" w:rsidR="00EA20E4" w:rsidRDefault="00EA20E4" w:rsidP="00EA20E4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Advertise your </w:t>
      </w:r>
      <w:r w:rsidR="00D16EF7">
        <w:rPr>
          <w:rFonts w:ascii="Arial" w:eastAsia="Times New Roman" w:hAnsi="Arial" w:cs="Arial"/>
        </w:rPr>
        <w:t>r</w:t>
      </w:r>
      <w:r w:rsidRPr="006E270E">
        <w:rPr>
          <w:rFonts w:ascii="Arial" w:eastAsia="Times New Roman" w:hAnsi="Arial" w:cs="Arial"/>
        </w:rPr>
        <w:t xml:space="preserve">ental </w:t>
      </w:r>
      <w:r w:rsidR="00D16EF7">
        <w:rPr>
          <w:rFonts w:ascii="Arial" w:eastAsia="Times New Roman" w:hAnsi="Arial" w:cs="Arial"/>
        </w:rPr>
        <w:t>p</w:t>
      </w:r>
      <w:r w:rsidRPr="006E270E">
        <w:rPr>
          <w:rFonts w:ascii="Arial" w:eastAsia="Times New Roman" w:hAnsi="Arial" w:cs="Arial"/>
        </w:rPr>
        <w:t xml:space="preserve">roperty: </w:t>
      </w:r>
    </w:p>
    <w:p w14:paraId="4808180A" w14:textId="79A3977B" w:rsidR="00EA20E4" w:rsidRDefault="00EA20E4" w:rsidP="00EA20E4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For </w:t>
      </w:r>
      <w:r w:rsidR="00D16EF7">
        <w:rPr>
          <w:rFonts w:ascii="Arial" w:eastAsia="Times New Roman" w:hAnsi="Arial" w:cs="Arial"/>
        </w:rPr>
        <w:t>r</w:t>
      </w:r>
      <w:r w:rsidRPr="006E270E">
        <w:rPr>
          <w:rFonts w:ascii="Arial" w:eastAsia="Times New Roman" w:hAnsi="Arial" w:cs="Arial"/>
        </w:rPr>
        <w:t xml:space="preserve">ent </w:t>
      </w:r>
      <w:r w:rsidR="00D16EF7">
        <w:rPr>
          <w:rFonts w:ascii="Arial" w:eastAsia="Times New Roman" w:hAnsi="Arial" w:cs="Arial"/>
        </w:rPr>
        <w:t>s</w:t>
      </w:r>
      <w:r w:rsidRPr="006E270E">
        <w:rPr>
          <w:rFonts w:ascii="Arial" w:eastAsia="Times New Roman" w:hAnsi="Arial" w:cs="Arial"/>
        </w:rPr>
        <w:t xml:space="preserve">ign </w:t>
      </w:r>
    </w:p>
    <w:p w14:paraId="798F1B95" w14:textId="77777777" w:rsidR="00EA20E4" w:rsidRDefault="00EA20E4" w:rsidP="00EA20E4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Craigslist </w:t>
      </w:r>
    </w:p>
    <w:p w14:paraId="02222F2D" w14:textId="77777777" w:rsidR="00EA20E4" w:rsidRDefault="00EA20E4" w:rsidP="00EA20E4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Newspapers </w:t>
      </w:r>
    </w:p>
    <w:p w14:paraId="74787130" w14:textId="77777777" w:rsidR="00EA20E4" w:rsidRDefault="00EA20E4" w:rsidP="00EA20E4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MLS </w:t>
      </w:r>
    </w:p>
    <w:p w14:paraId="11AB76DA" w14:textId="77777777" w:rsidR="00971081" w:rsidRDefault="00EA20E4" w:rsidP="00EA20E4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>Portals</w:t>
      </w:r>
    </w:p>
    <w:p w14:paraId="166923E4" w14:textId="266C1360" w:rsidR="00D16EF7" w:rsidRPr="00D16EF7" w:rsidRDefault="00971081" w:rsidP="00D16EF7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Flyers</w:t>
      </w:r>
      <w:r w:rsidR="00EA20E4" w:rsidRPr="006E270E">
        <w:rPr>
          <w:rFonts w:ascii="Arial" w:eastAsia="Times New Roman" w:hAnsi="Arial" w:cs="Arial"/>
        </w:rPr>
        <w:t xml:space="preserve"> </w:t>
      </w:r>
    </w:p>
    <w:p w14:paraId="1EE15545" w14:textId="493B7F32" w:rsidR="00EA20E4" w:rsidRDefault="00EA20E4" w:rsidP="00EA20E4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Rental App (like Apartmentlist.com, RentCafe.com, </w:t>
      </w:r>
      <w:proofErr w:type="spellStart"/>
      <w:r w:rsidRPr="006E270E">
        <w:rPr>
          <w:rFonts w:ascii="Arial" w:eastAsia="Times New Roman" w:hAnsi="Arial" w:cs="Arial"/>
        </w:rPr>
        <w:t>RentSpree</w:t>
      </w:r>
      <w:proofErr w:type="spellEnd"/>
      <w:r w:rsidRPr="006E270E">
        <w:rPr>
          <w:rFonts w:ascii="Arial" w:eastAsia="Times New Roman" w:hAnsi="Arial" w:cs="Arial"/>
        </w:rPr>
        <w:t xml:space="preserve">, </w:t>
      </w:r>
      <w:proofErr w:type="spellStart"/>
      <w:r w:rsidRPr="006E270E">
        <w:rPr>
          <w:rFonts w:ascii="Arial" w:eastAsia="Times New Roman" w:hAnsi="Arial" w:cs="Arial"/>
        </w:rPr>
        <w:t>Pocketlist</w:t>
      </w:r>
      <w:proofErr w:type="spellEnd"/>
      <w:r w:rsidRPr="006E270E">
        <w:rPr>
          <w:rFonts w:ascii="Arial" w:eastAsia="Times New Roman" w:hAnsi="Arial" w:cs="Arial"/>
        </w:rPr>
        <w:t xml:space="preserve">) </w:t>
      </w:r>
    </w:p>
    <w:p w14:paraId="0A8B771C" w14:textId="19F597E6" w:rsidR="006D21B5" w:rsidRDefault="006D21B5" w:rsidP="006D21B5">
      <w:pPr>
        <w:pStyle w:val="ListParagraph"/>
        <w:numPr>
          <w:ilvl w:val="2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</w:t>
      </w:r>
      <w:r w:rsidRPr="006D21B5">
        <w:rPr>
          <w:rFonts w:ascii="Arial" w:eastAsia="Times New Roman" w:hAnsi="Arial" w:cs="Arial"/>
        </w:rPr>
        <w:t>escribe the property or community that attracts a type of person you want, rather than directly describing the type of tenant you want</w:t>
      </w:r>
      <w:r>
        <w:rPr>
          <w:rFonts w:ascii="Arial" w:eastAsia="Times New Roman" w:hAnsi="Arial" w:cs="Arial"/>
        </w:rPr>
        <w:t xml:space="preserve"> to avoid FH lawsuits</w:t>
      </w:r>
    </w:p>
    <w:p w14:paraId="7DD10EDE" w14:textId="13F555F3" w:rsidR="006D21B5" w:rsidRDefault="006D21B5" w:rsidP="006D21B5">
      <w:pPr>
        <w:pStyle w:val="ListParagraph"/>
        <w:numPr>
          <w:ilvl w:val="2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Take pictures like you are giving a tour of the house</w:t>
      </w:r>
    </w:p>
    <w:p w14:paraId="4590EEC4" w14:textId="30FB6B04" w:rsidR="00EA20E4" w:rsidRDefault="00EA20E4" w:rsidP="00EA20E4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E270E">
        <w:rPr>
          <w:rFonts w:ascii="Arial" w:eastAsia="Times New Roman" w:hAnsi="Arial" w:cs="Arial"/>
        </w:rPr>
        <w:t xml:space="preserve">Existing </w:t>
      </w:r>
      <w:r w:rsidR="00D16EF7">
        <w:rPr>
          <w:rFonts w:ascii="Arial" w:eastAsia="Times New Roman" w:hAnsi="Arial" w:cs="Arial"/>
        </w:rPr>
        <w:t>t</w:t>
      </w:r>
      <w:r w:rsidRPr="006E270E">
        <w:rPr>
          <w:rFonts w:ascii="Arial" w:eastAsia="Times New Roman" w:hAnsi="Arial" w:cs="Arial"/>
        </w:rPr>
        <w:t xml:space="preserve">enants </w:t>
      </w:r>
    </w:p>
    <w:p w14:paraId="667E8B83" w14:textId="38454807" w:rsidR="00971081" w:rsidRDefault="00971081" w:rsidP="00EA20E4">
      <w:pPr>
        <w:pStyle w:val="ListParagraph"/>
        <w:numPr>
          <w:ilvl w:val="1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Track the number of inquiries you receive</w:t>
      </w:r>
    </w:p>
    <w:p w14:paraId="54E90AA2" w14:textId="14AC9E2B" w:rsidR="00D16EF7" w:rsidRPr="006E270E" w:rsidRDefault="00F17446" w:rsidP="00D16EF7">
      <w:pPr>
        <w:pStyle w:val="ListParagraph"/>
        <w:numPr>
          <w:ilvl w:val="2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3D3C9AD5">
          <v:shape id="_x0000_i1032" type="#_x0000_t75" alt="" style="width:38pt;height:24pt;mso-width-percent:0;mso-height-percent:0;mso-width-percent:0;mso-height-percent:0" o:ole="">
            <v:imagedata r:id="rId21" o:title=""/>
          </v:shape>
          <o:OLEObject Type="Embed" ProgID="Excel.Sheet.12" ShapeID="_x0000_i1032" DrawAspect="Icon" ObjectID="_1673535729" r:id="rId22"/>
        </w:object>
      </w:r>
    </w:p>
    <w:p w14:paraId="64249F9B" w14:textId="77777777" w:rsidR="00EA20E4" w:rsidRPr="00B36B3F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  <w:b/>
          <w:bCs/>
        </w:rPr>
        <w:t xml:space="preserve">Step </w:t>
      </w:r>
      <w:r>
        <w:rPr>
          <w:rFonts w:ascii="Arial" w:eastAsia="Times New Roman" w:hAnsi="Arial" w:cs="Arial"/>
          <w:b/>
          <w:bCs/>
        </w:rPr>
        <w:t>9</w:t>
      </w:r>
      <w:r w:rsidRPr="00B36B3F">
        <w:rPr>
          <w:rFonts w:ascii="Arial" w:eastAsia="Times New Roman" w:hAnsi="Arial" w:cs="Arial"/>
        </w:rPr>
        <w:t xml:space="preserve">: </w:t>
      </w:r>
      <w:r w:rsidRPr="00B36B3F">
        <w:rPr>
          <w:rFonts w:ascii="Arial" w:eastAsia="Times New Roman" w:hAnsi="Arial" w:cs="Arial"/>
          <w:i/>
          <w:iCs/>
        </w:rPr>
        <w:t xml:space="preserve">Screen Your Tenant. </w:t>
      </w:r>
    </w:p>
    <w:p w14:paraId="6F3D663A" w14:textId="239600AD" w:rsidR="00D314BA" w:rsidRPr="005548AD" w:rsidRDefault="00EA20E4" w:rsidP="005548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Set your Rental Criteria </w:t>
      </w:r>
    </w:p>
    <w:p w14:paraId="47F6E422" w14:textId="62967F88" w:rsidR="00B810B3" w:rsidRDefault="00B810B3" w:rsidP="00B810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Pre-Screen</w:t>
      </w:r>
    </w:p>
    <w:p w14:paraId="42A764D7" w14:textId="40816A33" w:rsidR="00B810B3" w:rsidRDefault="00B810B3" w:rsidP="00B810B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Set up initial phone call for 2 minutes asking if they have any initial questions.</w:t>
      </w:r>
    </w:p>
    <w:p w14:paraId="04B6798B" w14:textId="3D140175" w:rsidR="00B810B3" w:rsidRPr="00B810B3" w:rsidRDefault="00B810B3" w:rsidP="00B810B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Ensure understanding of the Fair Housing Laws</w:t>
      </w:r>
    </w:p>
    <w:p w14:paraId="26ABC93C" w14:textId="1649E9CC" w:rsidR="004023BA" w:rsidRDefault="00B810B3" w:rsidP="004023B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Provide Application </w:t>
      </w:r>
      <w:r w:rsidR="004023BA">
        <w:rPr>
          <w:rFonts w:ascii="Arial" w:eastAsia="Times New Roman" w:hAnsi="Arial" w:cs="Arial"/>
        </w:rPr>
        <w:t xml:space="preserve">and Tenant Standards </w:t>
      </w:r>
      <w:r>
        <w:rPr>
          <w:rFonts w:ascii="Arial" w:eastAsia="Times New Roman" w:hAnsi="Arial" w:cs="Arial"/>
        </w:rPr>
        <w:t>to perspective tenants</w:t>
      </w:r>
    </w:p>
    <w:bookmarkStart w:id="5" w:name="_MON_1673448859"/>
    <w:bookmarkEnd w:id="5"/>
    <w:p w14:paraId="2C9AEB1C" w14:textId="7BA2BEC7" w:rsidR="00AA38AA" w:rsidRDefault="00F17446" w:rsidP="00AA38AA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2D7DD87F">
          <v:shape id="_x0000_i1031" type="#_x0000_t75" alt="" style="width:38pt;height:24pt;mso-width-percent:0;mso-height-percent:0;mso-width-percent:0;mso-height-percent:0" o:ole="">
            <v:imagedata r:id="rId23" o:title=""/>
          </v:shape>
          <o:OLEObject Type="Embed" ProgID="Word.Document.12" ShapeID="_x0000_i1031" DrawAspect="Icon" ObjectID="_1673535730" r:id="rId24">
            <o:FieldCodes>\s</o:FieldCodes>
          </o:OLEObject>
        </w:object>
      </w:r>
    </w:p>
    <w:bookmarkStart w:id="6" w:name="_MON_1673354112"/>
    <w:bookmarkEnd w:id="6"/>
    <w:p w14:paraId="370E9E16" w14:textId="6A7B8A19" w:rsidR="00AA38AA" w:rsidRPr="004023BA" w:rsidRDefault="00F17446" w:rsidP="00AA38AA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206DC051">
          <v:shape id="_x0000_i1030" type="#_x0000_t75" alt="" style="width:38pt;height:24pt;mso-width-percent:0;mso-height-percent:0;mso-width-percent:0;mso-height-percent:0" o:ole="">
            <v:imagedata r:id="rId25" o:title=""/>
          </v:shape>
          <o:OLEObject Type="Embed" ProgID="Word.Document.12" ShapeID="_x0000_i1030" DrawAspect="Icon" ObjectID="_1673535731" r:id="rId26">
            <o:FieldCodes>\s</o:FieldCodes>
          </o:OLEObject>
        </w:object>
      </w:r>
    </w:p>
    <w:p w14:paraId="1F68E609" w14:textId="545E5AD1" w:rsidR="00EA20E4" w:rsidRDefault="0038412E" w:rsidP="00EA20E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Send </w:t>
      </w:r>
      <w:r w:rsidR="008C79BA">
        <w:rPr>
          <w:rFonts w:ascii="Arial" w:eastAsia="Times New Roman" w:hAnsi="Arial" w:cs="Arial"/>
        </w:rPr>
        <w:t>Apartments.com</w:t>
      </w:r>
      <w:r>
        <w:rPr>
          <w:rFonts w:ascii="Arial" w:eastAsia="Times New Roman" w:hAnsi="Arial" w:cs="Arial"/>
        </w:rPr>
        <w:t xml:space="preserve"> link to obtain a </w:t>
      </w:r>
      <w:r w:rsidR="00EA20E4" w:rsidRPr="00B36B3F">
        <w:rPr>
          <w:rFonts w:ascii="Arial" w:eastAsia="Times New Roman" w:hAnsi="Arial" w:cs="Arial"/>
        </w:rPr>
        <w:t>Background and Credit Check</w:t>
      </w:r>
    </w:p>
    <w:p w14:paraId="164DB51F" w14:textId="77777777" w:rsidR="00EA20E4" w:rsidRDefault="00EA20E4" w:rsidP="00EA20E4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>Prior Felonies within 7 years</w:t>
      </w:r>
    </w:p>
    <w:p w14:paraId="3E2A3589" w14:textId="77777777" w:rsidR="00EA20E4" w:rsidRDefault="00EA20E4" w:rsidP="00EA20E4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>Prior Evictions Filed</w:t>
      </w:r>
    </w:p>
    <w:p w14:paraId="7454A959" w14:textId="77777777" w:rsidR="00EA20E4" w:rsidRDefault="00EA20E4" w:rsidP="00EA20E4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>Prior Evictions Carried Out</w:t>
      </w:r>
    </w:p>
    <w:p w14:paraId="6EF1C0B4" w14:textId="77777777" w:rsidR="00EA20E4" w:rsidRDefault="00EA20E4" w:rsidP="00EA20E4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 xml:space="preserve">Bankruptcies </w:t>
      </w:r>
    </w:p>
    <w:p w14:paraId="4B7A9F84" w14:textId="77777777" w:rsidR="00EA20E4" w:rsidRDefault="00EA20E4" w:rsidP="00EA20E4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 xml:space="preserve">Judgments </w:t>
      </w:r>
    </w:p>
    <w:p w14:paraId="3A467AF9" w14:textId="77777777" w:rsidR="00EA20E4" w:rsidRPr="00D32DEA" w:rsidRDefault="00EA20E4" w:rsidP="00EA20E4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 xml:space="preserve">Criminal Issues or bad financial History </w:t>
      </w:r>
    </w:p>
    <w:p w14:paraId="6FDF479D" w14:textId="6D6A04FF" w:rsidR="00B810B3" w:rsidRDefault="00B810B3" w:rsidP="00EA20E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Ensure applicants results</w:t>
      </w:r>
    </w:p>
    <w:p w14:paraId="174E8D3F" w14:textId="0152AE45" w:rsidR="00B810B3" w:rsidRDefault="00B810B3" w:rsidP="00B810B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Check social media</w:t>
      </w:r>
    </w:p>
    <w:p w14:paraId="5BF43A19" w14:textId="27144F80" w:rsidR="00B810B3" w:rsidRDefault="00B810B3" w:rsidP="00B810B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Call previous landlords</w:t>
      </w:r>
    </w:p>
    <w:bookmarkStart w:id="7" w:name="_MON_1673353356"/>
    <w:bookmarkEnd w:id="7"/>
    <w:p w14:paraId="513A9BA5" w14:textId="119415AA" w:rsidR="009506CD" w:rsidRDefault="00F17446" w:rsidP="009506CD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790FCEFB">
          <v:shape id="_x0000_i1029" type="#_x0000_t75" alt="" style="width:38pt;height:24pt;mso-width-percent:0;mso-height-percent:0;mso-width-percent:0;mso-height-percent:0" o:ole="">
            <v:imagedata r:id="rId27" o:title=""/>
          </v:shape>
          <o:OLEObject Type="Embed" ProgID="Word.Document.12" ShapeID="_x0000_i1029" DrawAspect="Icon" ObjectID="_1673535732" r:id="rId28">
            <o:FieldCodes>\s</o:FieldCodes>
          </o:OLEObject>
        </w:object>
      </w:r>
    </w:p>
    <w:p w14:paraId="3C870D40" w14:textId="1A011B3F" w:rsidR="00B810B3" w:rsidRDefault="00B810B3" w:rsidP="00B810B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Verify employment by calling employer</w:t>
      </w:r>
    </w:p>
    <w:bookmarkStart w:id="8" w:name="_MON_1673353389"/>
    <w:bookmarkEnd w:id="8"/>
    <w:p w14:paraId="377EF9A8" w14:textId="106304E8" w:rsidR="009506CD" w:rsidRDefault="00F17446" w:rsidP="009506CD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41BFF772">
          <v:shape id="_x0000_i1028" type="#_x0000_t75" alt="" style="width:38pt;height:24pt;mso-width-percent:0;mso-height-percent:0;mso-width-percent:0;mso-height-percent:0" o:ole="">
            <v:imagedata r:id="rId29" o:title=""/>
          </v:shape>
          <o:OLEObject Type="Embed" ProgID="Word.Document.12" ShapeID="_x0000_i1028" DrawAspect="Icon" ObjectID="_1673535733" r:id="rId30">
            <o:FieldCodes>\s</o:FieldCodes>
          </o:OLEObject>
        </w:object>
      </w:r>
    </w:p>
    <w:p w14:paraId="45BC8EAF" w14:textId="6E2D54DA" w:rsidR="00B810B3" w:rsidRPr="00B810B3" w:rsidRDefault="00B810B3" w:rsidP="00B810B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Call personal references</w:t>
      </w:r>
    </w:p>
    <w:p w14:paraId="66622287" w14:textId="1814475C" w:rsidR="0038412E" w:rsidRDefault="00EA20E4" w:rsidP="003841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Verify Income &amp; Renting History </w:t>
      </w:r>
    </w:p>
    <w:p w14:paraId="5D024FFD" w14:textId="02610D4B" w:rsidR="00971081" w:rsidRDefault="00971081" w:rsidP="003841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Provide a group showing for all prospective tenants</w:t>
      </w:r>
    </w:p>
    <w:p w14:paraId="6047A021" w14:textId="48AD57A3" w:rsidR="000E78F4" w:rsidRPr="0038412E" w:rsidRDefault="000E78F4" w:rsidP="000E78F4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Confirm with tenant that they have the showing the day before</w:t>
      </w:r>
    </w:p>
    <w:p w14:paraId="3B62FEE6" w14:textId="77777777" w:rsidR="00EA20E4" w:rsidRPr="00B36B3F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  <w:b/>
          <w:bCs/>
        </w:rPr>
        <w:t>Step 1</w:t>
      </w:r>
      <w:r>
        <w:rPr>
          <w:rFonts w:ascii="Arial" w:eastAsia="Times New Roman" w:hAnsi="Arial" w:cs="Arial"/>
          <w:b/>
          <w:bCs/>
        </w:rPr>
        <w:t>0</w:t>
      </w:r>
      <w:r w:rsidRPr="00B36B3F">
        <w:rPr>
          <w:rFonts w:ascii="Arial" w:eastAsia="Times New Roman" w:hAnsi="Arial" w:cs="Arial"/>
        </w:rPr>
        <w:t xml:space="preserve">: </w:t>
      </w:r>
      <w:r w:rsidRPr="00B36B3F">
        <w:rPr>
          <w:rFonts w:ascii="Arial" w:eastAsia="Times New Roman" w:hAnsi="Arial" w:cs="Arial"/>
          <w:i/>
          <w:iCs/>
        </w:rPr>
        <w:t xml:space="preserve">Accept Tenant. </w:t>
      </w:r>
    </w:p>
    <w:p w14:paraId="5FD98795" w14:textId="168314B3" w:rsidR="00EA20E4" w:rsidRDefault="00EA20E4" w:rsidP="00EA20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Lease Agreement </w:t>
      </w:r>
    </w:p>
    <w:bookmarkStart w:id="9" w:name="_MON_1673448939"/>
    <w:bookmarkEnd w:id="9"/>
    <w:p w14:paraId="3DBDC988" w14:textId="4806D7AC" w:rsidR="0040242A" w:rsidRPr="00B36B3F" w:rsidRDefault="00F17446" w:rsidP="0040242A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498CCFB4">
          <v:shape id="_x0000_i1027" type="#_x0000_t75" alt="" style="width:38pt;height:24pt;mso-width-percent:0;mso-height-percent:0;mso-width-percent:0;mso-height-percent:0" o:ole="">
            <v:imagedata r:id="rId31" o:title=""/>
          </v:shape>
          <o:OLEObject Type="Embed" ProgID="Word.Document.12" ShapeID="_x0000_i1027" DrawAspect="Icon" ObjectID="_1673535734" r:id="rId32">
            <o:FieldCodes>\s</o:FieldCodes>
          </o:OLEObject>
        </w:object>
      </w:r>
    </w:p>
    <w:p w14:paraId="37334AA7" w14:textId="77777777" w:rsidR="00EA20E4" w:rsidRDefault="00EA20E4" w:rsidP="00EA20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Move-In Condition Report </w:t>
      </w:r>
    </w:p>
    <w:p w14:paraId="45C3B53F" w14:textId="2ECCA7E1" w:rsidR="00EA20E4" w:rsidRDefault="00EA20E4" w:rsidP="00EA20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>Security Deposit</w:t>
      </w:r>
      <w:r w:rsidR="00971081">
        <w:rPr>
          <w:rFonts w:ascii="Arial" w:eastAsia="Times New Roman" w:hAnsi="Arial" w:cs="Arial"/>
        </w:rPr>
        <w:t xml:space="preserve"> = </w:t>
      </w:r>
      <w:r w:rsidRPr="00D32DEA">
        <w:rPr>
          <w:rFonts w:ascii="Arial" w:eastAsia="Times New Roman" w:hAnsi="Arial" w:cs="Arial"/>
        </w:rPr>
        <w:t xml:space="preserve">1-month rent payment </w:t>
      </w:r>
    </w:p>
    <w:p w14:paraId="7C513229" w14:textId="69EDD694" w:rsidR="007B314E" w:rsidRDefault="007B314E" w:rsidP="00EA20E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Provide Move in Information</w:t>
      </w:r>
    </w:p>
    <w:p w14:paraId="186A0790" w14:textId="0CAE6A23" w:rsidR="002022CB" w:rsidRDefault="002022CB" w:rsidP="007B314E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Tenant Welcome Letter</w:t>
      </w:r>
    </w:p>
    <w:bookmarkStart w:id="10" w:name="_MON_1673448882"/>
    <w:bookmarkEnd w:id="10"/>
    <w:p w14:paraId="1A2A6EF3" w14:textId="19F8CAB4" w:rsidR="002022CB" w:rsidRDefault="00F17446" w:rsidP="002022CB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788528DD">
          <v:shape id="_x0000_i1026" type="#_x0000_t75" alt="" style="width:38pt;height:24pt;mso-width-percent:0;mso-height-percent:0;mso-width-percent:0;mso-height-percent:0" o:ole="">
            <v:imagedata r:id="rId33" o:title=""/>
          </v:shape>
          <o:OLEObject Type="Embed" ProgID="Word.Document.12" ShapeID="_x0000_i1026" DrawAspect="Icon" ObjectID="_1673535735" r:id="rId34">
            <o:FieldCodes>\s</o:FieldCodes>
          </o:OLEObject>
        </w:object>
      </w:r>
    </w:p>
    <w:p w14:paraId="644DE320" w14:textId="3E492DAC" w:rsidR="007B314E" w:rsidRDefault="007B314E" w:rsidP="007B314E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Welcome Packet</w:t>
      </w:r>
    </w:p>
    <w:bookmarkStart w:id="11" w:name="_MON_1673535695"/>
    <w:bookmarkEnd w:id="11"/>
    <w:p w14:paraId="728E3D2E" w14:textId="66D0800E" w:rsidR="00CD5A7D" w:rsidRPr="00D32DEA" w:rsidRDefault="00F17446" w:rsidP="00CD5A7D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object w:dxaOrig="760" w:dyaOrig="480" w14:anchorId="67CD88A7">
          <v:shape id="_x0000_i1025" type="#_x0000_t75" alt="" style="width:38pt;height:24pt;mso-width-percent:0;mso-height-percent:0;mso-width-percent:0;mso-height-percent:0" o:ole="">
            <v:imagedata r:id="rId35" o:title=""/>
          </v:shape>
          <o:OLEObject Type="Embed" ProgID="Word.Document.12" ShapeID="_x0000_i1025" DrawAspect="Icon" ObjectID="_1673535736" r:id="rId36">
            <o:FieldCodes>\s</o:FieldCodes>
          </o:OLEObject>
        </w:object>
      </w:r>
    </w:p>
    <w:p w14:paraId="000CFDCB" w14:textId="5D1D1EDA" w:rsidR="00EA20E4" w:rsidRPr="00D32DEA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  <w:b/>
          <w:bCs/>
        </w:rPr>
        <w:t>Step 1</w:t>
      </w:r>
      <w:r>
        <w:rPr>
          <w:rFonts w:ascii="Arial" w:eastAsia="Times New Roman" w:hAnsi="Arial" w:cs="Arial"/>
          <w:b/>
          <w:bCs/>
        </w:rPr>
        <w:t>1</w:t>
      </w:r>
      <w:r w:rsidRPr="00D32DEA">
        <w:rPr>
          <w:rFonts w:ascii="Arial" w:eastAsia="Times New Roman" w:hAnsi="Arial" w:cs="Arial"/>
        </w:rPr>
        <w:t xml:space="preserve">: </w:t>
      </w:r>
      <w:r w:rsidRPr="00D32DEA">
        <w:rPr>
          <w:rFonts w:ascii="Arial" w:eastAsia="Times New Roman" w:hAnsi="Arial" w:cs="Arial"/>
          <w:i/>
          <w:iCs/>
        </w:rPr>
        <w:t>Train Your Tenant</w:t>
      </w:r>
      <w:r w:rsidR="00D3090C">
        <w:rPr>
          <w:rFonts w:ascii="Arial" w:eastAsia="Times New Roman" w:hAnsi="Arial" w:cs="Arial"/>
          <w:i/>
          <w:iCs/>
        </w:rPr>
        <w:t xml:space="preserve"> or Yourself</w:t>
      </w:r>
      <w:r w:rsidRPr="00D32DEA">
        <w:rPr>
          <w:rFonts w:ascii="Arial" w:eastAsia="Times New Roman" w:hAnsi="Arial" w:cs="Arial"/>
          <w:i/>
          <w:iCs/>
        </w:rPr>
        <w:t xml:space="preserve">. </w:t>
      </w:r>
    </w:p>
    <w:p w14:paraId="0D71084D" w14:textId="77777777" w:rsidR="00EA20E4" w:rsidRDefault="00EA20E4" w:rsidP="00EA20E4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>How to handle these scenarios:</w:t>
      </w:r>
      <w:r>
        <w:rPr>
          <w:rFonts w:ascii="Arial" w:eastAsia="Times New Roman" w:hAnsi="Arial" w:cs="Arial"/>
        </w:rPr>
        <w:t xml:space="preserve"> </w:t>
      </w:r>
    </w:p>
    <w:p w14:paraId="44582440" w14:textId="77777777" w:rsidR="00EA20E4" w:rsidRDefault="00EA20E4" w:rsidP="00EA20E4">
      <w:pPr>
        <w:pStyle w:val="ListParagraph"/>
        <w:numPr>
          <w:ilvl w:val="1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 xml:space="preserve">Late Rent </w:t>
      </w:r>
    </w:p>
    <w:p w14:paraId="04738E2E" w14:textId="77777777" w:rsidR="00EA20E4" w:rsidRDefault="00EA20E4" w:rsidP="00EA20E4">
      <w:pPr>
        <w:pStyle w:val="ListParagraph"/>
        <w:numPr>
          <w:ilvl w:val="1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 xml:space="preserve">Neighbor Conflicts </w:t>
      </w:r>
    </w:p>
    <w:p w14:paraId="60221D54" w14:textId="77777777" w:rsidR="00EA20E4" w:rsidRDefault="00EA20E4" w:rsidP="00EA20E4">
      <w:pPr>
        <w:pStyle w:val="ListParagraph"/>
        <w:numPr>
          <w:ilvl w:val="1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 xml:space="preserve">Moving-In Unapproved Pets or People </w:t>
      </w:r>
    </w:p>
    <w:p w14:paraId="17CBF636" w14:textId="77777777" w:rsidR="00EA20E4" w:rsidRDefault="00EA20E4" w:rsidP="00EA20E4">
      <w:pPr>
        <w:pStyle w:val="ListParagraph"/>
        <w:numPr>
          <w:ilvl w:val="1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 xml:space="preserve">Breaking a Lease </w:t>
      </w:r>
    </w:p>
    <w:p w14:paraId="06B12F2A" w14:textId="77777777" w:rsidR="00EA20E4" w:rsidRPr="00D32DEA" w:rsidRDefault="00EA20E4" w:rsidP="00EA20E4">
      <w:pPr>
        <w:pStyle w:val="ListParagraph"/>
        <w:numPr>
          <w:ilvl w:val="1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 xml:space="preserve">Drugs </w:t>
      </w:r>
    </w:p>
    <w:p w14:paraId="566B24EA" w14:textId="77777777" w:rsidR="00EA20E4" w:rsidRPr="00B36B3F" w:rsidRDefault="00EA20E4" w:rsidP="00EA20E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  <w:b/>
          <w:bCs/>
        </w:rPr>
        <w:t>Step 1</w:t>
      </w:r>
      <w:r>
        <w:rPr>
          <w:rFonts w:ascii="Arial" w:eastAsia="Times New Roman" w:hAnsi="Arial" w:cs="Arial"/>
          <w:b/>
          <w:bCs/>
        </w:rPr>
        <w:t>2</w:t>
      </w:r>
      <w:r w:rsidRPr="00B36B3F">
        <w:rPr>
          <w:rFonts w:ascii="Arial" w:eastAsia="Times New Roman" w:hAnsi="Arial" w:cs="Arial"/>
        </w:rPr>
        <w:t xml:space="preserve">: </w:t>
      </w:r>
      <w:r w:rsidRPr="00B36B3F">
        <w:rPr>
          <w:rFonts w:ascii="Arial" w:eastAsia="Times New Roman" w:hAnsi="Arial" w:cs="Arial"/>
          <w:i/>
          <w:iCs/>
        </w:rPr>
        <w:t xml:space="preserve">Manage Effectively. </w:t>
      </w:r>
    </w:p>
    <w:p w14:paraId="677409DC" w14:textId="32C31E6D" w:rsidR="00EA20E4" w:rsidRDefault="00EA20E4" w:rsidP="00EA20E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Track Expenses and Income (Bookkeeping) </w:t>
      </w:r>
    </w:p>
    <w:p w14:paraId="027313A4" w14:textId="22ED8CA3" w:rsidR="00820207" w:rsidRPr="00B36B3F" w:rsidRDefault="00820207" w:rsidP="00EA20E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Setup</w:t>
      </w:r>
      <w:r w:rsidR="008C79BA">
        <w:rPr>
          <w:rFonts w:ascii="Arial" w:eastAsia="Times New Roman" w:hAnsi="Arial" w:cs="Arial"/>
        </w:rPr>
        <w:t xml:space="preserve"> </w:t>
      </w:r>
      <w:hyperlink r:id="rId37" w:history="1">
        <w:r w:rsidR="008C79BA" w:rsidRPr="006803AA">
          <w:rPr>
            <w:rStyle w:val="Hyperlink"/>
            <w:rFonts w:ascii="Arial" w:eastAsia="Times New Roman" w:hAnsi="Arial" w:cs="Arial"/>
          </w:rPr>
          <w:t>www.Apartments.com</w:t>
        </w:r>
      </w:hyperlink>
      <w:r w:rsidR="008C79BA">
        <w:rPr>
          <w:rFonts w:ascii="Arial" w:eastAsia="Times New Roman" w:hAnsi="Arial" w:cs="Arial"/>
        </w:rPr>
        <w:t xml:space="preserve"> f</w:t>
      </w:r>
      <w:r>
        <w:rPr>
          <w:rFonts w:ascii="Arial" w:eastAsia="Times New Roman" w:hAnsi="Arial" w:cs="Arial"/>
        </w:rPr>
        <w:t xml:space="preserve">or </w:t>
      </w:r>
      <w:r w:rsidR="00474BFA">
        <w:rPr>
          <w:rFonts w:ascii="Arial" w:eastAsia="Times New Roman" w:hAnsi="Arial" w:cs="Arial"/>
        </w:rPr>
        <w:t xml:space="preserve">automatic </w:t>
      </w:r>
      <w:r>
        <w:rPr>
          <w:rFonts w:ascii="Arial" w:eastAsia="Times New Roman" w:hAnsi="Arial" w:cs="Arial"/>
        </w:rPr>
        <w:t>monthly rent deductions for tenants</w:t>
      </w:r>
    </w:p>
    <w:p w14:paraId="69AB297E" w14:textId="77777777" w:rsidR="00EA20E4" w:rsidRPr="00D32DEA" w:rsidRDefault="00EA20E4" w:rsidP="00EA20E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>Create a System of Action when an emergency repair/non-emergency needs to</w:t>
      </w:r>
      <w:r>
        <w:rPr>
          <w:rFonts w:ascii="Arial" w:eastAsia="Times New Roman" w:hAnsi="Arial" w:cs="Arial"/>
        </w:rPr>
        <w:t xml:space="preserve"> </w:t>
      </w:r>
      <w:r w:rsidRPr="00D32DEA">
        <w:rPr>
          <w:rFonts w:ascii="Arial" w:eastAsia="Times New Roman" w:hAnsi="Arial" w:cs="Arial"/>
        </w:rPr>
        <w:t>get done</w:t>
      </w:r>
      <w:r>
        <w:rPr>
          <w:rFonts w:ascii="Arial" w:eastAsia="Times New Roman" w:hAnsi="Arial" w:cs="Arial"/>
        </w:rPr>
        <w:t>.</w:t>
      </w:r>
      <w:r w:rsidRPr="00D32DEA">
        <w:rPr>
          <w:rFonts w:ascii="Arial" w:eastAsia="Times New Roman" w:hAnsi="Arial" w:cs="Arial"/>
        </w:rPr>
        <w:t xml:space="preserve"> </w:t>
      </w:r>
    </w:p>
    <w:p w14:paraId="6663A82E" w14:textId="5C1D2030" w:rsidR="00EA20E4" w:rsidRDefault="00EA20E4" w:rsidP="00EA20E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Weekly Housekeeping (Common Area &amp; Private Rooms) </w:t>
      </w:r>
    </w:p>
    <w:p w14:paraId="6468A7FA" w14:textId="7C362214" w:rsidR="00B810B3" w:rsidRDefault="000633FE" w:rsidP="00B810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Test smoke and carbon monoxide detectors</w:t>
      </w:r>
    </w:p>
    <w:p w14:paraId="43C6514D" w14:textId="7B9AD9FF" w:rsidR="000633FE" w:rsidRDefault="000633FE" w:rsidP="00B810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Check for leaks and water damage</w:t>
      </w:r>
    </w:p>
    <w:p w14:paraId="7EAA167A" w14:textId="5FCCB3CD" w:rsidR="000633FE" w:rsidRDefault="000633FE" w:rsidP="00B810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Maintain heating and cooling systems</w:t>
      </w:r>
    </w:p>
    <w:p w14:paraId="4B1A999C" w14:textId="7FCDEE99" w:rsidR="000633FE" w:rsidRDefault="000633FE" w:rsidP="00B810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Check caulking and grout in bathrooms</w:t>
      </w:r>
    </w:p>
    <w:p w14:paraId="1A476C8E" w14:textId="546E69F2" w:rsidR="000633FE" w:rsidRPr="00B36B3F" w:rsidRDefault="000633FE" w:rsidP="00B810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Ensure doors and windows are secure</w:t>
      </w:r>
    </w:p>
    <w:p w14:paraId="1837CBA6" w14:textId="77777777" w:rsidR="00EA20E4" w:rsidRDefault="00EA20E4" w:rsidP="00EA20E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Schedule House Maintenance Check </w:t>
      </w:r>
    </w:p>
    <w:p w14:paraId="2F8C581A" w14:textId="77777777" w:rsidR="00EA20E4" w:rsidRPr="00D32DEA" w:rsidRDefault="00EA20E4" w:rsidP="00EA20E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D32DEA">
        <w:rPr>
          <w:rFonts w:ascii="Arial" w:eastAsia="Times New Roman" w:hAnsi="Arial" w:cs="Arial"/>
        </w:rPr>
        <w:t xml:space="preserve">Maximize Income Each Year </w:t>
      </w:r>
    </w:p>
    <w:p w14:paraId="361CAB26" w14:textId="3EB813AC" w:rsidR="00EA20E4" w:rsidRDefault="00EA20E4" w:rsidP="00EA20E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36B3F">
        <w:rPr>
          <w:rFonts w:ascii="Arial" w:eastAsia="Times New Roman" w:hAnsi="Arial" w:cs="Arial"/>
        </w:rPr>
        <w:t xml:space="preserve">Minimize Expenses </w:t>
      </w:r>
    </w:p>
    <w:p w14:paraId="1A817AB1" w14:textId="011CDD58" w:rsidR="00223F0B" w:rsidRDefault="00223F0B" w:rsidP="00223F0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Formula for fixing it yourself over getting a handyman:</w:t>
      </w:r>
    </w:p>
    <w:p w14:paraId="6AB303B8" w14:textId="5BB51F69" w:rsidR="00223F0B" w:rsidRPr="00223F0B" w:rsidRDefault="00223F0B" w:rsidP="00223F0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Dollar per hour wage ($36 currently) x hours worked &lt; handyman cost</w:t>
      </w:r>
    </w:p>
    <w:p w14:paraId="15C7D976" w14:textId="77777777" w:rsidR="003551DF" w:rsidRPr="00A61DAC" w:rsidRDefault="00A61DAC" w:rsidP="00A61DAC">
      <w:pPr>
        <w:tabs>
          <w:tab w:val="left" w:pos="472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1B7B089" w14:textId="78E2DC8A" w:rsidR="00D6529F" w:rsidRPr="00AE4490" w:rsidRDefault="00B948B8" w:rsidP="00AE4490">
      <w:pPr>
        <w:tabs>
          <w:tab w:val="left" w:pos="6513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D6529F" w:rsidRPr="00AE4490" w:rsidSect="003551DF"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05EB9" w14:textId="77777777" w:rsidR="00F17446" w:rsidRDefault="00F17446" w:rsidP="003C10EA">
      <w:pPr>
        <w:spacing w:line="240" w:lineRule="auto"/>
      </w:pPr>
      <w:r>
        <w:separator/>
      </w:r>
    </w:p>
  </w:endnote>
  <w:endnote w:type="continuationSeparator" w:id="0">
    <w:p w14:paraId="69FEE6BE" w14:textId="77777777" w:rsidR="00F17446" w:rsidRDefault="00F17446" w:rsidP="003C10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686289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93E942" w14:textId="77777777" w:rsidR="006B3376" w:rsidRDefault="006B3376" w:rsidP="006803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E6865BE" w14:textId="77777777" w:rsidR="006B3376" w:rsidRDefault="006B3376" w:rsidP="006B337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29677953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526791B5" w14:textId="77777777" w:rsidR="006B3376" w:rsidRDefault="006B3376" w:rsidP="006803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A4DA996" w14:textId="77777777" w:rsidR="0047718C" w:rsidRDefault="00D6529F" w:rsidP="006B3376">
    <w:pPr>
      <w:pStyle w:val="Footer"/>
      <w:tabs>
        <w:tab w:val="clear" w:pos="4680"/>
        <w:tab w:val="clear" w:pos="9360"/>
        <w:tab w:val="left" w:pos="7660"/>
      </w:tabs>
      <w:ind w:right="360"/>
    </w:pPr>
    <w:r>
      <w:rPr>
        <w:rFonts w:ascii="Arial" w:hAnsi="Arial" w:cs="Arial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49A1B40" wp14:editId="17143E72">
              <wp:simplePos x="0" y="0"/>
              <wp:positionH relativeFrom="column">
                <wp:posOffset>6633372</wp:posOffset>
              </wp:positionH>
              <wp:positionV relativeFrom="paragraph">
                <wp:posOffset>-83820</wp:posOffset>
              </wp:positionV>
              <wp:extent cx="371401" cy="338632"/>
              <wp:effectExtent l="0" t="0" r="10160" b="1714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01" cy="33863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BA63E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ED169A" id="Rectangle 7" o:spid="_x0000_s1026" style="position:absolute;margin-left:522.3pt;margin-top:-6.6pt;width:29.25pt;height:2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" filled="f" strokecolor="#ba63e5" strokeweight="1pt"/>
          </w:pict>
        </mc:Fallback>
      </mc:AlternateContent>
    </w:r>
    <w:r w:rsidR="0047718C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2923944"/>
      <w:docPartObj>
        <w:docPartGallery w:val="Page Numbers (Bottom of Page)"/>
        <w:docPartUnique/>
      </w:docPartObj>
    </w:sdtPr>
    <w:sdtEndPr>
      <w:rPr>
        <w:rStyle w:val="PageNumber"/>
        <w:rFonts w:asciiTheme="majorHAnsi" w:hAnsiTheme="majorHAnsi" w:cstheme="majorHAnsi"/>
      </w:rPr>
    </w:sdtEndPr>
    <w:sdtContent>
      <w:p w14:paraId="672AC4DF" w14:textId="77777777" w:rsidR="0078339C" w:rsidRDefault="0078339C" w:rsidP="006803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CF91CD" w14:textId="77777777" w:rsidR="0078339C" w:rsidRDefault="00D6529F" w:rsidP="0078339C">
    <w:pPr>
      <w:pStyle w:val="Footer"/>
      <w:ind w:right="360"/>
    </w:pPr>
    <w:r>
      <w:rPr>
        <w:rFonts w:ascii="Arial" w:hAnsi="Arial" w:cs="Arial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0805579" wp14:editId="665BD9F2">
              <wp:simplePos x="0" y="0"/>
              <wp:positionH relativeFrom="column">
                <wp:posOffset>6634716</wp:posOffset>
              </wp:positionH>
              <wp:positionV relativeFrom="paragraph">
                <wp:posOffset>-69289</wp:posOffset>
              </wp:positionV>
              <wp:extent cx="371401" cy="338632"/>
              <wp:effectExtent l="0" t="0" r="10160" b="1714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01" cy="33863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BA63E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68AE10" id="Rectangle 6" o:spid="_x0000_s1026" style="position:absolute;margin-left:522.4pt;margin-top:-5.45pt;width:29.25pt;height:2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" filled="f" strokecolor="#ba63e5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6D69D" w14:textId="77777777" w:rsidR="00F17446" w:rsidRDefault="00F17446" w:rsidP="003C10EA">
      <w:pPr>
        <w:spacing w:line="240" w:lineRule="auto"/>
      </w:pPr>
      <w:r>
        <w:separator/>
      </w:r>
    </w:p>
  </w:footnote>
  <w:footnote w:type="continuationSeparator" w:id="0">
    <w:p w14:paraId="450C6108" w14:textId="77777777" w:rsidR="00F17446" w:rsidRDefault="00F17446" w:rsidP="003C10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31DD9" w14:textId="77777777" w:rsidR="00B948B8" w:rsidRPr="00B948B8" w:rsidRDefault="00B67064" w:rsidP="00B948B8">
    <w:pPr>
      <w:jc w:val="right"/>
      <w:rPr>
        <w:sz w:val="11"/>
        <w:szCs w:val="11"/>
      </w:rPr>
    </w:pPr>
    <w:r>
      <w:rPr>
        <w:rFonts w:ascii="Arial" w:hAnsi="Arial" w:cs="Arial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EAC46DE" wp14:editId="17588D39">
              <wp:simplePos x="0" y="0"/>
              <wp:positionH relativeFrom="column">
                <wp:posOffset>1968500</wp:posOffset>
              </wp:positionH>
              <wp:positionV relativeFrom="paragraph">
                <wp:posOffset>-101600</wp:posOffset>
              </wp:positionV>
              <wp:extent cx="4936490" cy="1280160"/>
              <wp:effectExtent l="0" t="0" r="16510" b="1524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6490" cy="128016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BA63E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C514B1" w14:textId="77777777" w:rsidR="00B948B8" w:rsidRDefault="00B948B8" w:rsidP="00B948B8">
                          <w:pPr>
                            <w:jc w:val="right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  <w:p w14:paraId="5FB7CD33" w14:textId="77777777" w:rsidR="00B948B8" w:rsidRPr="00A61DAC" w:rsidRDefault="00B948B8" w:rsidP="00B948B8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A61DAC">
                            <w:rPr>
                              <w:rFonts w:ascii="Arial" w:hAnsi="Arial" w:cs="Arial"/>
                            </w:rPr>
                            <w:t>[Date]</w:t>
                          </w:r>
                        </w:p>
                        <w:p w14:paraId="294803F5" w14:textId="77777777" w:rsidR="00B948B8" w:rsidRPr="00B948B8" w:rsidRDefault="00B948B8" w:rsidP="00B948B8">
                          <w:pPr>
                            <w:jc w:val="right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A61DAC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AC46DE" id="Rectangle 5" o:spid="_x0000_s1026" style="position:absolute;left:0;text-align:left;margin-left:155pt;margin-top:-8pt;width:388.7pt;height:100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" filled="f" strokecolor="#ba63e5" strokeweight="1pt">
              <v:textbox>
                <w:txbxContent>
                  <w:p w14:paraId="6CC514B1" w14:textId="77777777" w:rsidR="00B948B8" w:rsidRDefault="00B948B8" w:rsidP="00B948B8">
                    <w:pPr>
                      <w:jc w:val="right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</w:p>
                  <w:p w14:paraId="5FB7CD33" w14:textId="77777777" w:rsidR="00B948B8" w:rsidRPr="00A61DAC" w:rsidRDefault="00B948B8" w:rsidP="00B948B8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A61DAC">
                      <w:rPr>
                        <w:rFonts w:ascii="Arial" w:hAnsi="Arial" w:cs="Arial"/>
                      </w:rPr>
                      <w:t>[Date]</w:t>
                    </w:r>
                  </w:p>
                  <w:p w14:paraId="294803F5" w14:textId="77777777" w:rsidR="00B948B8" w:rsidRPr="00B948B8" w:rsidRDefault="00B948B8" w:rsidP="00B948B8">
                    <w:pPr>
                      <w:jc w:val="right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 w:rsidRPr="00A61DAC">
                      <w:rPr>
                        <w:rFonts w:ascii="Arial" w:hAnsi="Arial" w:cs="Arial"/>
                        <w:sz w:val="36"/>
                        <w:szCs w:val="36"/>
                      </w:rPr>
                      <w:t>l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A0A8FAA" wp14:editId="4236403A">
              <wp:simplePos x="0" y="0"/>
              <wp:positionH relativeFrom="column">
                <wp:posOffset>-25400</wp:posOffset>
              </wp:positionH>
              <wp:positionV relativeFrom="paragraph">
                <wp:posOffset>-101600</wp:posOffset>
              </wp:positionV>
              <wp:extent cx="1859915" cy="1280160"/>
              <wp:effectExtent l="0" t="0" r="6985" b="1524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9915" cy="128016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BA63E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404280" id="Rectangle 4" o:spid="_x0000_s1026" style="position:absolute;margin-left:-2pt;margin-top:-8pt;width:146.45pt;height:100.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" filled="f" strokecolor="#ba63e5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1" locked="0" layoutInCell="1" allowOverlap="1" wp14:anchorId="364AD83F" wp14:editId="7056C74B">
          <wp:simplePos x="0" y="0"/>
          <wp:positionH relativeFrom="column">
            <wp:posOffset>508000</wp:posOffset>
          </wp:positionH>
          <wp:positionV relativeFrom="paragraph">
            <wp:posOffset>-5080</wp:posOffset>
          </wp:positionV>
          <wp:extent cx="774700" cy="774700"/>
          <wp:effectExtent l="114300" t="63500" r="50800" b="1143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98" t="11000" r="4998" b="-1000"/>
                  <a:stretch/>
                </pic:blipFill>
                <pic:spPr bwMode="auto">
                  <a:xfrm>
                    <a:off x="0" y="0"/>
                    <a:ext cx="774700" cy="774700"/>
                  </a:xfrm>
                  <a:prstGeom prst="ellipse">
                    <a:avLst/>
                  </a:prstGeom>
                  <a:ln w="50800" cap="rnd" cmpd="sng" algn="ctr">
                    <a:solidFill>
                      <a:srgbClr val="BA63E5"/>
                    </a:solidFill>
                    <a:prstDash val="solid"/>
                    <a:round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0"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sk:type/>
                        </ask:lineSketchStyleProps>
                      </a:ext>
                    </a:extLst>
                  </a:ln>
                  <a:effectLst>
                    <a:outerShdw blurRad="127000" sx="1000" sy="1000" algn="bl" rotWithShape="0">
                      <a:srgbClr val="000000"/>
                    </a:outerShdw>
                  </a:effectLst>
                  <a:scene3d>
                    <a:camera prst="perspectiveFront" fov="5400000"/>
                    <a:lightRig rig="threePt" dir="t">
                      <a:rot lat="0" lon="0" rev="19200000"/>
                    </a:lightRig>
                  </a:scene3d>
                  <a:sp3d extrusionH="25400">
                    <a:extrusionClr>
                      <a:srgbClr val="000000"/>
                    </a:extrusion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48B8">
      <w:tab/>
    </w:r>
  </w:p>
  <w:p w14:paraId="070CC4AF" w14:textId="4ABC0EA6" w:rsidR="00B948B8" w:rsidRPr="00EA20E4" w:rsidRDefault="00F9284E" w:rsidP="00EA20E4">
    <w:pPr>
      <w:jc w:val="right"/>
      <w:rPr>
        <w:rFonts w:ascii="Arial" w:hAnsi="Arial" w:cs="Arial"/>
        <w:sz w:val="28"/>
        <w:szCs w:val="28"/>
      </w:rPr>
    </w:pPr>
    <w:r>
      <w:rPr>
        <w:rFonts w:ascii="Arial" w:hAnsi="Arial" w:cs="Arial"/>
        <w:sz w:val="36"/>
        <w:szCs w:val="36"/>
      </w:rPr>
      <w:t xml:space="preserve">    </w:t>
    </w:r>
    <w:r>
      <w:rPr>
        <w:rFonts w:ascii="Arial" w:hAnsi="Arial" w:cs="Arial"/>
        <w:sz w:val="36"/>
        <w:szCs w:val="36"/>
      </w:rPr>
      <w:tab/>
    </w:r>
    <w:r w:rsidR="00EA20E4" w:rsidRPr="00E56372">
      <w:rPr>
        <w:rFonts w:ascii="Arial" w:hAnsi="Arial" w:cs="Arial"/>
        <w:sz w:val="28"/>
        <w:szCs w:val="28"/>
      </w:rPr>
      <w:t>ACTION PLAN: Rental Property Purchase Process Template</w:t>
    </w:r>
  </w:p>
  <w:p w14:paraId="0FE21F8E" w14:textId="77777777" w:rsidR="00B948B8" w:rsidRPr="00B948B8" w:rsidRDefault="00AD0820" w:rsidP="00B948B8">
    <w:pPr>
      <w:spacing w:line="360" w:lineRule="auto"/>
      <w:jc w:val="right"/>
      <w:rPr>
        <w:rFonts w:ascii="Arial" w:hAnsi="Arial" w:cs="Arial"/>
      </w:rPr>
    </w:pPr>
    <w:r w:rsidRPr="003551D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C28835A" wp14:editId="4943FE51">
              <wp:simplePos x="0" y="0"/>
              <wp:positionH relativeFrom="column">
                <wp:posOffset>-29210</wp:posOffset>
              </wp:positionH>
              <wp:positionV relativeFrom="paragraph">
                <wp:posOffset>217332</wp:posOffset>
              </wp:positionV>
              <wp:extent cx="1892300" cy="40386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0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4DA950" w14:textId="77777777" w:rsidR="003551DF" w:rsidRPr="0078339C" w:rsidRDefault="003551DF" w:rsidP="003551DF">
                          <w:pPr>
                            <w:spacing w:line="240" w:lineRule="auto"/>
                            <w:rPr>
                              <w:rFonts w:ascii="Verdana" w:hAnsi="Verdana"/>
                              <w:color w:val="9875E4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BA63E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8339C">
                            <w:rPr>
                              <w:rFonts w:ascii="Verdana" w:hAnsi="Verdana"/>
                              <w:color w:val="9875E4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BA63E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TP REAL </w:t>
                          </w:r>
                          <w:r w:rsidRPr="0078339C">
                            <w:rPr>
                              <w:rFonts w:ascii="Verdana" w:hAnsi="Verdana"/>
                              <w:color w:val="BA63E5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BA63E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ESTATE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2883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2.3pt;margin-top:17.1pt;width:149pt;height:3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" filled="f" stroked="f">
              <v:textbox>
                <w:txbxContent>
                  <w:p w14:paraId="244DA950" w14:textId="77777777" w:rsidR="003551DF" w:rsidRPr="0078339C" w:rsidRDefault="003551DF" w:rsidP="003551DF">
                    <w:pPr>
                      <w:spacing w:line="240" w:lineRule="auto"/>
                      <w:rPr>
                        <w:rFonts w:ascii="Verdana" w:hAnsi="Verdana"/>
                        <w:color w:val="9875E4"/>
                        <w:sz w:val="48"/>
                        <w:szCs w:val="4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9525" w14:cap="flat" w14:cmpd="sng" w14:algn="ctr">
                          <w14:solidFill>
                            <w14:srgbClr w14:val="BA63E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78339C">
                      <w:rPr>
                        <w:rFonts w:ascii="Verdana" w:hAnsi="Verdana"/>
                        <w:color w:val="9875E4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9525" w14:cap="flat" w14:cmpd="sng" w14:algn="ctr">
                          <w14:solidFill>
                            <w14:srgbClr w14:val="BA63E5"/>
                          </w14:solidFill>
                          <w14:prstDash w14:val="solid"/>
                          <w14:round/>
                        </w14:textOutline>
                      </w:rPr>
                      <w:t xml:space="preserve">TP REAL </w:t>
                    </w:r>
                    <w:r w:rsidRPr="0078339C">
                      <w:rPr>
                        <w:rFonts w:ascii="Verdana" w:hAnsi="Verdana"/>
                        <w:color w:val="BA63E5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9525" w14:cap="flat" w14:cmpd="sng" w14:algn="ctr">
                          <w14:solidFill>
                            <w14:srgbClr w14:val="BA63E5"/>
                          </w14:solidFill>
                          <w14:prstDash w14:val="solid"/>
                          <w14:round/>
                        </w14:textOutline>
                      </w:rPr>
                      <w:t>ESTATE</w:t>
                    </w:r>
                  </w:p>
                </w:txbxContent>
              </v:textbox>
            </v:shape>
          </w:pict>
        </mc:Fallback>
      </mc:AlternateContent>
    </w:r>
    <w:r w:rsidR="00B948B8" w:rsidRPr="00A61DAC">
      <w:rPr>
        <w:rFonts w:ascii="Arial" w:hAnsi="Arial" w:cs="Arial"/>
      </w:rPr>
      <w:t>[Date]</w:t>
    </w:r>
  </w:p>
  <w:p w14:paraId="70E143FA" w14:textId="77777777" w:rsidR="003551DF" w:rsidRDefault="003551DF" w:rsidP="00B948B8">
    <w:pPr>
      <w:pStyle w:val="Header"/>
      <w:tabs>
        <w:tab w:val="clear" w:pos="4680"/>
        <w:tab w:val="clear" w:pos="9360"/>
        <w:tab w:val="left" w:pos="3433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0E2C7F"/>
    <w:multiLevelType w:val="multilevel"/>
    <w:tmpl w:val="5F96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6B10EE"/>
    <w:multiLevelType w:val="multilevel"/>
    <w:tmpl w:val="5EA4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3F23AD"/>
    <w:multiLevelType w:val="hybridMultilevel"/>
    <w:tmpl w:val="B32E6142"/>
    <w:lvl w:ilvl="0" w:tplc="04090003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3" w15:restartNumberingAfterBreak="0">
    <w:nsid w:val="3A60227E"/>
    <w:multiLevelType w:val="multilevel"/>
    <w:tmpl w:val="D92A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40494E"/>
    <w:multiLevelType w:val="multilevel"/>
    <w:tmpl w:val="44E2E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6E603F"/>
    <w:multiLevelType w:val="multilevel"/>
    <w:tmpl w:val="44E2E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1747D0"/>
    <w:multiLevelType w:val="multilevel"/>
    <w:tmpl w:val="7CDA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5C4895"/>
    <w:multiLevelType w:val="multilevel"/>
    <w:tmpl w:val="D92A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B93C7B"/>
    <w:multiLevelType w:val="multilevel"/>
    <w:tmpl w:val="D92A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B3410C"/>
    <w:multiLevelType w:val="multilevel"/>
    <w:tmpl w:val="D92A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945055"/>
    <w:multiLevelType w:val="multilevel"/>
    <w:tmpl w:val="28AC9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0B3A5A"/>
    <w:multiLevelType w:val="multilevel"/>
    <w:tmpl w:val="B3D0E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E83BA1"/>
    <w:multiLevelType w:val="multilevel"/>
    <w:tmpl w:val="8EA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11"/>
  </w:num>
  <w:num w:numId="5">
    <w:abstractNumId w:val="1"/>
  </w:num>
  <w:num w:numId="6">
    <w:abstractNumId w:val="5"/>
  </w:num>
  <w:num w:numId="7">
    <w:abstractNumId w:val="0"/>
  </w:num>
  <w:num w:numId="8">
    <w:abstractNumId w:val="6"/>
  </w:num>
  <w:num w:numId="9">
    <w:abstractNumId w:val="3"/>
  </w:num>
  <w:num w:numId="10">
    <w:abstractNumId w:val="7"/>
  </w:num>
  <w:num w:numId="11">
    <w:abstractNumId w:val="9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0E4"/>
    <w:rsid w:val="000400FF"/>
    <w:rsid w:val="000633FE"/>
    <w:rsid w:val="000D2624"/>
    <w:rsid w:val="000E2683"/>
    <w:rsid w:val="000E5E47"/>
    <w:rsid w:val="000E78F4"/>
    <w:rsid w:val="001070F9"/>
    <w:rsid w:val="00125CA9"/>
    <w:rsid w:val="001266F2"/>
    <w:rsid w:val="00142AC6"/>
    <w:rsid w:val="00151598"/>
    <w:rsid w:val="001D4AFD"/>
    <w:rsid w:val="00200920"/>
    <w:rsid w:val="002022CB"/>
    <w:rsid w:val="00222110"/>
    <w:rsid w:val="00223F0B"/>
    <w:rsid w:val="00226978"/>
    <w:rsid w:val="002367B2"/>
    <w:rsid w:val="00246A0E"/>
    <w:rsid w:val="00250FF2"/>
    <w:rsid w:val="002648AA"/>
    <w:rsid w:val="00311826"/>
    <w:rsid w:val="003551DF"/>
    <w:rsid w:val="0038412E"/>
    <w:rsid w:val="003851B7"/>
    <w:rsid w:val="003C0976"/>
    <w:rsid w:val="003C10EA"/>
    <w:rsid w:val="004023BA"/>
    <w:rsid w:val="0040242A"/>
    <w:rsid w:val="00407534"/>
    <w:rsid w:val="00474BFA"/>
    <w:rsid w:val="0047718C"/>
    <w:rsid w:val="00477EE2"/>
    <w:rsid w:val="004D4CE8"/>
    <w:rsid w:val="005407B6"/>
    <w:rsid w:val="00547A27"/>
    <w:rsid w:val="005548AD"/>
    <w:rsid w:val="0057574E"/>
    <w:rsid w:val="005D5BBA"/>
    <w:rsid w:val="0067296F"/>
    <w:rsid w:val="006B3376"/>
    <w:rsid w:val="006B5173"/>
    <w:rsid w:val="006D21B5"/>
    <w:rsid w:val="006D528C"/>
    <w:rsid w:val="006E1E6A"/>
    <w:rsid w:val="00721541"/>
    <w:rsid w:val="00776F9C"/>
    <w:rsid w:val="0078339C"/>
    <w:rsid w:val="007916C1"/>
    <w:rsid w:val="007B05C7"/>
    <w:rsid w:val="007B314E"/>
    <w:rsid w:val="007F06BC"/>
    <w:rsid w:val="007F6DDB"/>
    <w:rsid w:val="008109CE"/>
    <w:rsid w:val="00820207"/>
    <w:rsid w:val="00853065"/>
    <w:rsid w:val="0089612D"/>
    <w:rsid w:val="008A53F5"/>
    <w:rsid w:val="008A7F11"/>
    <w:rsid w:val="008C79BA"/>
    <w:rsid w:val="00945D11"/>
    <w:rsid w:val="009506CD"/>
    <w:rsid w:val="009541F0"/>
    <w:rsid w:val="00971081"/>
    <w:rsid w:val="009A3AEF"/>
    <w:rsid w:val="00A218DE"/>
    <w:rsid w:val="00A45CD7"/>
    <w:rsid w:val="00A51F3B"/>
    <w:rsid w:val="00A61DAC"/>
    <w:rsid w:val="00AA38AA"/>
    <w:rsid w:val="00AD0820"/>
    <w:rsid w:val="00AE4490"/>
    <w:rsid w:val="00B67064"/>
    <w:rsid w:val="00B810B3"/>
    <w:rsid w:val="00B948B8"/>
    <w:rsid w:val="00C23227"/>
    <w:rsid w:val="00CB20E8"/>
    <w:rsid w:val="00CB67E8"/>
    <w:rsid w:val="00CC4390"/>
    <w:rsid w:val="00CD35BF"/>
    <w:rsid w:val="00CD5A7D"/>
    <w:rsid w:val="00D16EF7"/>
    <w:rsid w:val="00D3090C"/>
    <w:rsid w:val="00D314BA"/>
    <w:rsid w:val="00D6529F"/>
    <w:rsid w:val="00E80EBB"/>
    <w:rsid w:val="00EA20E4"/>
    <w:rsid w:val="00EC4784"/>
    <w:rsid w:val="00F005A4"/>
    <w:rsid w:val="00F17446"/>
    <w:rsid w:val="00F20CC7"/>
    <w:rsid w:val="00F3635E"/>
    <w:rsid w:val="00F75431"/>
    <w:rsid w:val="00F9284E"/>
    <w:rsid w:val="00FA145C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4AAA5F"/>
  <w15:chartTrackingRefBased/>
  <w15:docId w15:val="{0D42D92F-31B3-B44E-9B1D-FEA85AC06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0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0EA"/>
  </w:style>
  <w:style w:type="paragraph" w:styleId="Footer">
    <w:name w:val="footer"/>
    <w:basedOn w:val="Normal"/>
    <w:link w:val="FooterChar"/>
    <w:uiPriority w:val="99"/>
    <w:unhideWhenUsed/>
    <w:rsid w:val="003C10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0EA"/>
  </w:style>
  <w:style w:type="character" w:styleId="PageNumber">
    <w:name w:val="page number"/>
    <w:basedOn w:val="DefaultParagraphFont"/>
    <w:uiPriority w:val="99"/>
    <w:semiHidden/>
    <w:unhideWhenUsed/>
    <w:rsid w:val="006B3376"/>
  </w:style>
  <w:style w:type="paragraph" w:styleId="ListParagraph">
    <w:name w:val="List Paragraph"/>
    <w:basedOn w:val="Normal"/>
    <w:uiPriority w:val="34"/>
    <w:qFormat/>
    <w:rsid w:val="00EA20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0207"/>
    <w:rPr>
      <w:color w:val="0066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02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69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package" Target="embeddings/Microsoft_Excel_Worksheet.xlsx"/><Relationship Id="rId26" Type="http://schemas.openxmlformats.org/officeDocument/2006/relationships/package" Target="embeddings/Microsoft_Word_Document7.docx"/><Relationship Id="rId39" Type="http://schemas.openxmlformats.org/officeDocument/2006/relationships/footer" Target="footer2.xml"/><Relationship Id="rId21" Type="http://schemas.openxmlformats.org/officeDocument/2006/relationships/image" Target="media/image8.png"/><Relationship Id="rId34" Type="http://schemas.openxmlformats.org/officeDocument/2006/relationships/package" Target="embeddings/Microsoft_Word_Document11.docx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package" Target="embeddings/Microsoft_Word_Document4.docx"/><Relationship Id="rId29" Type="http://schemas.openxmlformats.org/officeDocument/2006/relationships/image" Target="media/image1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10.docx"/><Relationship Id="rId37" Type="http://schemas.openxmlformats.org/officeDocument/2006/relationships/hyperlink" Target="http://www.Apartments.com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package" Target="embeddings/Microsoft_Word_Document8.docx"/><Relationship Id="rId36" Type="http://schemas.openxmlformats.org/officeDocument/2006/relationships/package" Target="embeddings/Microsoft_Word_Document12.docx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Excel_Worksheet5.xlsx"/><Relationship Id="rId27" Type="http://schemas.openxmlformats.org/officeDocument/2006/relationships/image" Target="media/image11.png"/><Relationship Id="rId30" Type="http://schemas.openxmlformats.org/officeDocument/2006/relationships/package" Target="embeddings/Microsoft_Word_Document9.docx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imphillips/Library/Group%20Containers/UBF8T346G9.Office/User%20Content.localized/Templates.localized/Real%20Estate%20Template.dotx" TargetMode="External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4770F0-CC6F-8542-8FDF-226F97A2C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Template.dotx</Template>
  <TotalTime>1022</TotalTime>
  <Pages>4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Phillips</dc:creator>
  <cp:keywords/>
  <dc:description/>
  <cp:lastModifiedBy>Timmy Phillips</cp:lastModifiedBy>
  <cp:revision>60</cp:revision>
  <dcterms:created xsi:type="dcterms:W3CDTF">2021-01-27T15:28:00Z</dcterms:created>
  <dcterms:modified xsi:type="dcterms:W3CDTF">2021-01-30T23:09:00Z</dcterms:modified>
</cp:coreProperties>
</file>